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54DC3F" w14:textId="77777777" w:rsidR="00073834" w:rsidRDefault="00073834" w:rsidP="0007383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HELTON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fl.1438)</w:t>
      </w:r>
    </w:p>
    <w:p w14:paraId="2391FF0E" w14:textId="77777777" w:rsidR="00073834" w:rsidRDefault="00073834" w:rsidP="00073834">
      <w:pPr>
        <w:pStyle w:val="NoSpacing"/>
        <w:rPr>
          <w:rFonts w:cs="Times New Roman"/>
          <w:szCs w:val="24"/>
        </w:rPr>
      </w:pPr>
    </w:p>
    <w:p w14:paraId="32F28F55" w14:textId="77777777" w:rsidR="00073834" w:rsidRDefault="00073834" w:rsidP="00073834">
      <w:pPr>
        <w:pStyle w:val="NoSpacing"/>
        <w:rPr>
          <w:rFonts w:cs="Times New Roman"/>
          <w:szCs w:val="24"/>
        </w:rPr>
      </w:pPr>
    </w:p>
    <w:p w14:paraId="1E718227" w14:textId="77777777" w:rsidR="00073834" w:rsidRDefault="00073834" w:rsidP="0007383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Jan.1428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</w:t>
      </w:r>
      <w:proofErr w:type="spellStart"/>
      <w:r>
        <w:rPr>
          <w:rFonts w:cs="Times New Roman"/>
          <w:szCs w:val="24"/>
        </w:rPr>
        <w:t>Kirkby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Thore</w:t>
      </w:r>
      <w:proofErr w:type="spellEnd"/>
      <w:r>
        <w:rPr>
          <w:rFonts w:cs="Times New Roman"/>
          <w:szCs w:val="24"/>
        </w:rPr>
        <w:t>,</w:t>
      </w:r>
    </w:p>
    <w:p w14:paraId="039AD695" w14:textId="77777777" w:rsidR="00073834" w:rsidRDefault="00073834" w:rsidP="0007383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Westmoreland, into lands of Constance Holand(q.v.).</w:t>
      </w:r>
    </w:p>
    <w:p w14:paraId="6626BF62" w14:textId="77777777" w:rsidR="00073834" w:rsidRDefault="00073834" w:rsidP="0007383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330414">
          <w:rPr>
            <w:rStyle w:val="Hyperlink"/>
            <w:rFonts w:cs="Times New Roman"/>
            <w:szCs w:val="24"/>
          </w:rPr>
          <w:t>https://inquisitionspostmortem.ac.uk/view/inquisition/25-109/120</w:t>
        </w:r>
      </w:hyperlink>
      <w:r>
        <w:rPr>
          <w:rFonts w:cs="Times New Roman"/>
          <w:szCs w:val="24"/>
        </w:rPr>
        <w:t xml:space="preserve"> )</w:t>
      </w:r>
    </w:p>
    <w:p w14:paraId="778907B6" w14:textId="77777777" w:rsidR="00073834" w:rsidRDefault="00073834" w:rsidP="00073834">
      <w:pPr>
        <w:pStyle w:val="NoSpacing"/>
        <w:rPr>
          <w:rFonts w:cs="Times New Roman"/>
          <w:szCs w:val="24"/>
        </w:rPr>
      </w:pPr>
    </w:p>
    <w:p w14:paraId="5EF9CDA5" w14:textId="77777777" w:rsidR="00073834" w:rsidRDefault="00073834" w:rsidP="00073834">
      <w:pPr>
        <w:pStyle w:val="NoSpacing"/>
        <w:rPr>
          <w:rFonts w:cs="Times New Roman"/>
          <w:szCs w:val="24"/>
        </w:rPr>
      </w:pPr>
    </w:p>
    <w:p w14:paraId="30532EF3" w14:textId="77777777" w:rsidR="00073834" w:rsidRDefault="00073834" w:rsidP="0007383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5 July 2023</w:t>
      </w:r>
    </w:p>
    <w:p w14:paraId="19075BA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C809F3" w14:textId="77777777" w:rsidR="00073834" w:rsidRDefault="00073834" w:rsidP="009139A6">
      <w:r>
        <w:separator/>
      </w:r>
    </w:p>
  </w:endnote>
  <w:endnote w:type="continuationSeparator" w:id="0">
    <w:p w14:paraId="54B201DB" w14:textId="77777777" w:rsidR="00073834" w:rsidRDefault="0007383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97630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A875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F61B6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53AC85" w14:textId="77777777" w:rsidR="00073834" w:rsidRDefault="00073834" w:rsidP="009139A6">
      <w:r>
        <w:separator/>
      </w:r>
    </w:p>
  </w:footnote>
  <w:footnote w:type="continuationSeparator" w:id="0">
    <w:p w14:paraId="4BA6C9B1" w14:textId="77777777" w:rsidR="00073834" w:rsidRDefault="0007383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195E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819A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D547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834"/>
    <w:rsid w:val="000666E0"/>
    <w:rsid w:val="00073834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5DAD4D"/>
  <w15:chartTrackingRefBased/>
  <w15:docId w15:val="{ABD16790-D53A-4BE0-BC41-692FB3259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7383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25-109/1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2023-07-05T19:27:00Z</dcterms:created>
  <dcterms:modified xsi:type="dcterms:W3CDTF">2023-07-05T19:27:00Z</dcterms:modified>
</cp:coreProperties>
</file>