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37CD2" w14:textId="77777777" w:rsidR="007C7D8B" w:rsidRDefault="007C7D8B" w:rsidP="007C7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HELTON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2F987B6D" w14:textId="77777777" w:rsidR="007C7D8B" w:rsidRDefault="007C7D8B" w:rsidP="007C7D8B">
      <w:pPr>
        <w:pStyle w:val="NoSpacing"/>
        <w:rPr>
          <w:rFonts w:cs="Times New Roman"/>
          <w:szCs w:val="24"/>
        </w:rPr>
      </w:pPr>
    </w:p>
    <w:p w14:paraId="07C3D719" w14:textId="77777777" w:rsidR="007C7D8B" w:rsidRDefault="007C7D8B" w:rsidP="007C7D8B">
      <w:pPr>
        <w:pStyle w:val="NoSpacing"/>
        <w:rPr>
          <w:rFonts w:cs="Times New Roman"/>
          <w:szCs w:val="24"/>
        </w:rPr>
      </w:pPr>
    </w:p>
    <w:p w14:paraId="7F1F8D08" w14:textId="77777777" w:rsidR="007C7D8B" w:rsidRDefault="007C7D8B" w:rsidP="007C7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Jan.1428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Kirkby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Thore</w:t>
      </w:r>
      <w:proofErr w:type="spellEnd"/>
      <w:r>
        <w:rPr>
          <w:rFonts w:cs="Times New Roman"/>
          <w:szCs w:val="24"/>
        </w:rPr>
        <w:t>,</w:t>
      </w:r>
    </w:p>
    <w:p w14:paraId="78725986" w14:textId="77777777" w:rsidR="007C7D8B" w:rsidRDefault="007C7D8B" w:rsidP="007C7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Westmoreland, into lands of Constance Holand(q.v.).</w:t>
      </w:r>
    </w:p>
    <w:p w14:paraId="55E15FFE" w14:textId="77777777" w:rsidR="007C7D8B" w:rsidRDefault="007C7D8B" w:rsidP="007C7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30414">
          <w:rPr>
            <w:rStyle w:val="Hyperlink"/>
            <w:rFonts w:cs="Times New Roman"/>
            <w:szCs w:val="24"/>
          </w:rPr>
          <w:t>https://inquisitionspostmortem.ac.uk/view/inquisition/25-109/120</w:t>
        </w:r>
      </w:hyperlink>
      <w:r>
        <w:rPr>
          <w:rFonts w:cs="Times New Roman"/>
          <w:szCs w:val="24"/>
        </w:rPr>
        <w:t xml:space="preserve"> )</w:t>
      </w:r>
    </w:p>
    <w:p w14:paraId="422C65EB" w14:textId="77777777" w:rsidR="007C7D8B" w:rsidRDefault="007C7D8B" w:rsidP="007C7D8B">
      <w:pPr>
        <w:pStyle w:val="NoSpacing"/>
        <w:rPr>
          <w:rFonts w:cs="Times New Roman"/>
          <w:szCs w:val="24"/>
        </w:rPr>
      </w:pPr>
    </w:p>
    <w:p w14:paraId="3C4ECF9F" w14:textId="77777777" w:rsidR="007C7D8B" w:rsidRDefault="007C7D8B" w:rsidP="007C7D8B">
      <w:pPr>
        <w:pStyle w:val="NoSpacing"/>
        <w:rPr>
          <w:rFonts w:cs="Times New Roman"/>
          <w:szCs w:val="24"/>
        </w:rPr>
      </w:pPr>
    </w:p>
    <w:p w14:paraId="367FEC24" w14:textId="77777777" w:rsidR="007C7D8B" w:rsidRDefault="007C7D8B" w:rsidP="007C7D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July 2023</w:t>
      </w:r>
    </w:p>
    <w:p w14:paraId="6E4716B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A13A7" w14:textId="77777777" w:rsidR="007C7D8B" w:rsidRDefault="007C7D8B" w:rsidP="009139A6">
      <w:r>
        <w:separator/>
      </w:r>
    </w:p>
  </w:endnote>
  <w:endnote w:type="continuationSeparator" w:id="0">
    <w:p w14:paraId="469C8123" w14:textId="77777777" w:rsidR="007C7D8B" w:rsidRDefault="007C7D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88B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782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ED2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EBD73" w14:textId="77777777" w:rsidR="007C7D8B" w:rsidRDefault="007C7D8B" w:rsidP="009139A6">
      <w:r>
        <w:separator/>
      </w:r>
    </w:p>
  </w:footnote>
  <w:footnote w:type="continuationSeparator" w:id="0">
    <w:p w14:paraId="690A0FEE" w14:textId="77777777" w:rsidR="007C7D8B" w:rsidRDefault="007C7D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BD4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21F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616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D8B"/>
    <w:rsid w:val="000666E0"/>
    <w:rsid w:val="002510B7"/>
    <w:rsid w:val="005C130B"/>
    <w:rsid w:val="007C7D8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D79E6"/>
  <w15:chartTrackingRefBased/>
  <w15:docId w15:val="{C0915A71-880C-413E-B343-632B27A36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7D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2023-07-05T19:26:00Z</dcterms:created>
  <dcterms:modified xsi:type="dcterms:W3CDTF">2023-07-05T19:27:00Z</dcterms:modified>
</cp:coreProperties>
</file>