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77051D" w14:textId="77777777" w:rsidR="00657C30" w:rsidRDefault="00657C30" w:rsidP="00657C3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HELTON</w:t>
      </w:r>
      <w:r>
        <w:rPr>
          <w:rFonts w:cs="Times New Roman"/>
          <w:szCs w:val="24"/>
        </w:rPr>
        <w:t xml:space="preserve"> 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fl.1485)</w:t>
      </w:r>
    </w:p>
    <w:p w14:paraId="610C02D9" w14:textId="77777777" w:rsidR="00657C30" w:rsidRDefault="00657C30" w:rsidP="00657C30">
      <w:pPr>
        <w:pStyle w:val="NoSpacing"/>
        <w:rPr>
          <w:rFonts w:cs="Times New Roman"/>
          <w:szCs w:val="24"/>
        </w:rPr>
      </w:pPr>
    </w:p>
    <w:p w14:paraId="24D62C74" w14:textId="77777777" w:rsidR="00657C30" w:rsidRDefault="00657C30" w:rsidP="00657C30">
      <w:pPr>
        <w:pStyle w:val="NoSpacing"/>
        <w:rPr>
          <w:rFonts w:cs="Times New Roman"/>
          <w:szCs w:val="24"/>
        </w:rPr>
      </w:pPr>
    </w:p>
    <w:p w14:paraId="47742E04" w14:textId="77777777" w:rsidR="00657C30" w:rsidRDefault="00657C30" w:rsidP="00657C3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Feb.1485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Appleby, Westmoreland,</w:t>
      </w:r>
    </w:p>
    <w:p w14:paraId="4F161B0E" w14:textId="77777777" w:rsidR="00657C30" w:rsidRDefault="00657C30" w:rsidP="00657C3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into </w:t>
      </w:r>
      <w:proofErr w:type="gramStart"/>
      <w:r>
        <w:rPr>
          <w:rFonts w:cs="Times New Roman"/>
          <w:szCs w:val="24"/>
        </w:rPr>
        <w:t>lands</w:t>
      </w:r>
      <w:proofErr w:type="gramEnd"/>
      <w:r>
        <w:rPr>
          <w:rFonts w:cs="Times New Roman"/>
          <w:szCs w:val="24"/>
        </w:rPr>
        <w:t xml:space="preserve"> of Ralph Neville, 2</w:t>
      </w:r>
      <w:r w:rsidRPr="003E55CA">
        <w:rPr>
          <w:rFonts w:cs="Times New Roman"/>
          <w:szCs w:val="24"/>
          <w:vertAlign w:val="superscript"/>
        </w:rPr>
        <w:t>nd</w:t>
      </w:r>
      <w:r>
        <w:rPr>
          <w:rFonts w:cs="Times New Roman"/>
          <w:szCs w:val="24"/>
        </w:rPr>
        <w:t xml:space="preserve"> Earl of Westmoreland.</w:t>
      </w:r>
    </w:p>
    <w:p w14:paraId="1E18CC7E" w14:textId="77777777" w:rsidR="00657C30" w:rsidRDefault="00657C30" w:rsidP="00657C30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3869C089" w14:textId="77777777" w:rsidR="00657C30" w:rsidRDefault="00657C30" w:rsidP="00657C30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p.102)</w:t>
      </w:r>
    </w:p>
    <w:p w14:paraId="4C0C1B8A" w14:textId="77777777" w:rsidR="00657C30" w:rsidRDefault="00657C30" w:rsidP="00657C30">
      <w:pPr>
        <w:pStyle w:val="NoSpacing"/>
        <w:rPr>
          <w:rFonts w:eastAsia="Times New Roman" w:cs="Times New Roman"/>
          <w:szCs w:val="24"/>
        </w:rPr>
      </w:pPr>
    </w:p>
    <w:p w14:paraId="078959D3" w14:textId="77777777" w:rsidR="00657C30" w:rsidRDefault="00657C30" w:rsidP="00657C30">
      <w:pPr>
        <w:pStyle w:val="NoSpacing"/>
        <w:rPr>
          <w:rFonts w:eastAsia="Times New Roman" w:cs="Times New Roman"/>
          <w:szCs w:val="24"/>
        </w:rPr>
      </w:pPr>
    </w:p>
    <w:p w14:paraId="3B479B37" w14:textId="77777777" w:rsidR="00657C30" w:rsidRDefault="00657C30" w:rsidP="00657C30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27 July 2023</w:t>
      </w:r>
    </w:p>
    <w:p w14:paraId="035D30B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2B49AB" w14:textId="77777777" w:rsidR="00657C30" w:rsidRDefault="00657C30" w:rsidP="009139A6">
      <w:r>
        <w:separator/>
      </w:r>
    </w:p>
  </w:endnote>
  <w:endnote w:type="continuationSeparator" w:id="0">
    <w:p w14:paraId="54EF0174" w14:textId="77777777" w:rsidR="00657C30" w:rsidRDefault="00657C3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05AA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45E1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57DEB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239515" w14:textId="77777777" w:rsidR="00657C30" w:rsidRDefault="00657C30" w:rsidP="009139A6">
      <w:r>
        <w:separator/>
      </w:r>
    </w:p>
  </w:footnote>
  <w:footnote w:type="continuationSeparator" w:id="0">
    <w:p w14:paraId="0B99FA34" w14:textId="77777777" w:rsidR="00657C30" w:rsidRDefault="00657C3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512A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EEFE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2BAB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C30"/>
    <w:rsid w:val="000666E0"/>
    <w:rsid w:val="002510B7"/>
    <w:rsid w:val="005C130B"/>
    <w:rsid w:val="00657C30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FEE9FA"/>
  <w15:chartTrackingRefBased/>
  <w15:docId w15:val="{EBD63357-B659-4899-A2C7-904E7C17D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2023-07-27T20:22:00Z</dcterms:created>
  <dcterms:modified xsi:type="dcterms:W3CDTF">2023-07-27T20:23:00Z</dcterms:modified>
</cp:coreProperties>
</file>