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AE8F2E" w14:textId="77777777" w:rsidR="001471E0" w:rsidRDefault="001471E0" w:rsidP="001471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HELTON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07B78F29" w14:textId="77777777" w:rsidR="001471E0" w:rsidRDefault="001471E0" w:rsidP="001471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FBDB42" w14:textId="77777777" w:rsidR="001471E0" w:rsidRDefault="001471E0" w:rsidP="001471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1731C5" w14:textId="77777777" w:rsidR="001471E0" w:rsidRDefault="001471E0" w:rsidP="001471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John Helton of Winton, Westmoreland.   (C.P.R. 1476-85 p.121)</w:t>
      </w:r>
    </w:p>
    <w:p w14:paraId="08DD0E4A" w14:textId="77777777" w:rsidR="001471E0" w:rsidRDefault="001471E0" w:rsidP="001471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79D772" w14:textId="77777777" w:rsidR="001471E0" w:rsidRDefault="001471E0" w:rsidP="001471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4AEA7D" w14:textId="77777777" w:rsidR="001471E0" w:rsidRDefault="001471E0" w:rsidP="001471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Aug.1478</w:t>
      </w:r>
      <w:r>
        <w:rPr>
          <w:rFonts w:ascii="Times New Roman" w:hAnsi="Times New Roman" w:cs="Times New Roman"/>
          <w:sz w:val="24"/>
          <w:szCs w:val="24"/>
        </w:rPr>
        <w:tab/>
        <w:t>He was granted a general pardon.   (ibid.)</w:t>
      </w:r>
    </w:p>
    <w:p w14:paraId="1912681F" w14:textId="77777777" w:rsidR="001471E0" w:rsidRDefault="001471E0" w:rsidP="001471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313544" w14:textId="77777777" w:rsidR="001471E0" w:rsidRDefault="001471E0" w:rsidP="001471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D560E5" w14:textId="77777777" w:rsidR="001471E0" w:rsidRDefault="001471E0" w:rsidP="001471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March 2021</w:t>
      </w:r>
    </w:p>
    <w:p w14:paraId="5AC5014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F1C042" w14:textId="77777777" w:rsidR="001471E0" w:rsidRDefault="001471E0" w:rsidP="009139A6">
      <w:r>
        <w:separator/>
      </w:r>
    </w:p>
  </w:endnote>
  <w:endnote w:type="continuationSeparator" w:id="0">
    <w:p w14:paraId="67EFCDE4" w14:textId="77777777" w:rsidR="001471E0" w:rsidRDefault="001471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E6DD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4664C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37C1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CF82B2" w14:textId="77777777" w:rsidR="001471E0" w:rsidRDefault="001471E0" w:rsidP="009139A6">
      <w:r>
        <w:separator/>
      </w:r>
    </w:p>
  </w:footnote>
  <w:footnote w:type="continuationSeparator" w:id="0">
    <w:p w14:paraId="0F82C14B" w14:textId="77777777" w:rsidR="001471E0" w:rsidRDefault="001471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CFD6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800E2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FD22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1E0"/>
    <w:rsid w:val="000666E0"/>
    <w:rsid w:val="001471E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EEF73"/>
  <w15:chartTrackingRefBased/>
  <w15:docId w15:val="{52B9CAD9-A693-47DC-A5CC-0504D2E99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2021-03-26T19:30:00Z</dcterms:created>
  <dcterms:modified xsi:type="dcterms:W3CDTF">2021-03-26T19:30:00Z</dcterms:modified>
</cp:coreProperties>
</file>