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A813A" w14:textId="77777777" w:rsidR="00AC53E3" w:rsidRDefault="00AC53E3" w:rsidP="00AC53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Christopher HELTON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89C9A91" w14:textId="77777777" w:rsidR="00AC53E3" w:rsidRDefault="00AC53E3" w:rsidP="00AC53E3">
      <w:pPr>
        <w:pStyle w:val="NoSpacing"/>
        <w:rPr>
          <w:rFonts w:cs="Times New Roman"/>
          <w:szCs w:val="24"/>
        </w:rPr>
      </w:pPr>
    </w:p>
    <w:p w14:paraId="7AE24FF7" w14:textId="77777777" w:rsidR="00AC53E3" w:rsidRDefault="00AC53E3" w:rsidP="00AC53E3">
      <w:pPr>
        <w:pStyle w:val="NoSpacing"/>
        <w:rPr>
          <w:rFonts w:cs="Times New Roman"/>
          <w:szCs w:val="24"/>
        </w:rPr>
      </w:pPr>
    </w:p>
    <w:p w14:paraId="5722A5C6" w14:textId="77777777" w:rsidR="00AC53E3" w:rsidRDefault="00AC53E3" w:rsidP="00AC53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Appleby, Westmoreland,</w:t>
      </w:r>
    </w:p>
    <w:p w14:paraId="673E7E42" w14:textId="77777777" w:rsidR="00AC53E3" w:rsidRDefault="00AC53E3" w:rsidP="00AC53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3E55CA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Westmoreland.</w:t>
      </w:r>
    </w:p>
    <w:p w14:paraId="637EA84E" w14:textId="77777777" w:rsidR="00AC53E3" w:rsidRDefault="00AC53E3" w:rsidP="00AC53E3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D0B9B9F" w14:textId="77777777" w:rsidR="00AC53E3" w:rsidRDefault="00AC53E3" w:rsidP="00AC53E3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p.102)</w:t>
      </w:r>
    </w:p>
    <w:p w14:paraId="115DC9BA" w14:textId="77777777" w:rsidR="00AC53E3" w:rsidRDefault="00AC53E3" w:rsidP="00AC53E3">
      <w:pPr>
        <w:pStyle w:val="NoSpacing"/>
        <w:rPr>
          <w:rFonts w:eastAsia="Times New Roman" w:cs="Times New Roman"/>
          <w:szCs w:val="24"/>
        </w:rPr>
      </w:pPr>
    </w:p>
    <w:p w14:paraId="5610A96E" w14:textId="77777777" w:rsidR="00AC53E3" w:rsidRDefault="00AC53E3" w:rsidP="00AC53E3">
      <w:pPr>
        <w:pStyle w:val="NoSpacing"/>
        <w:rPr>
          <w:rFonts w:eastAsia="Times New Roman" w:cs="Times New Roman"/>
          <w:szCs w:val="24"/>
        </w:rPr>
      </w:pPr>
    </w:p>
    <w:p w14:paraId="5840B807" w14:textId="77777777" w:rsidR="00AC53E3" w:rsidRDefault="00AC53E3" w:rsidP="00AC53E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 July 2023</w:t>
      </w:r>
    </w:p>
    <w:p w14:paraId="2DA286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B791D" w14:textId="77777777" w:rsidR="00AC53E3" w:rsidRDefault="00AC53E3" w:rsidP="009139A6">
      <w:r>
        <w:separator/>
      </w:r>
    </w:p>
  </w:endnote>
  <w:endnote w:type="continuationSeparator" w:id="0">
    <w:p w14:paraId="1F0C1419" w14:textId="77777777" w:rsidR="00AC53E3" w:rsidRDefault="00AC53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43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0BD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A7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E23BC" w14:textId="77777777" w:rsidR="00AC53E3" w:rsidRDefault="00AC53E3" w:rsidP="009139A6">
      <w:r>
        <w:separator/>
      </w:r>
    </w:p>
  </w:footnote>
  <w:footnote w:type="continuationSeparator" w:id="0">
    <w:p w14:paraId="0AB14126" w14:textId="77777777" w:rsidR="00AC53E3" w:rsidRDefault="00AC53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60C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61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601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3E3"/>
    <w:rsid w:val="000666E0"/>
    <w:rsid w:val="002510B7"/>
    <w:rsid w:val="005C130B"/>
    <w:rsid w:val="00826F5C"/>
    <w:rsid w:val="009139A6"/>
    <w:rsid w:val="009448BB"/>
    <w:rsid w:val="00947624"/>
    <w:rsid w:val="00A3176C"/>
    <w:rsid w:val="00AC53E3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E3D3B"/>
  <w15:chartTrackingRefBased/>
  <w15:docId w15:val="{1AD9BACC-417B-4825-8A5A-E5B25BA44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2023-07-27T20:21:00Z</dcterms:created>
  <dcterms:modified xsi:type="dcterms:W3CDTF">2023-07-27T20:21:00Z</dcterms:modified>
</cp:coreProperties>
</file>