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117F0" w14:textId="77777777" w:rsidR="00D06641" w:rsidRDefault="00D06641" w:rsidP="00D06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HELSTOW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5A010D4" w14:textId="77777777" w:rsidR="00D06641" w:rsidRDefault="00D06641" w:rsidP="00D06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8B26928" w14:textId="77777777" w:rsidR="00D06641" w:rsidRDefault="00D06641" w:rsidP="00D066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79230F" w14:textId="77777777" w:rsidR="00D06641" w:rsidRDefault="00D06641" w:rsidP="00D066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2D649" w14:textId="77777777" w:rsidR="00D06641" w:rsidRDefault="00D06641" w:rsidP="00D0664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0236E49" w14:textId="77777777" w:rsidR="00D06641" w:rsidRDefault="00D06641" w:rsidP="00D0664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A4AB01A" w14:textId="77777777" w:rsidR="00D06641" w:rsidRDefault="00D06641" w:rsidP="00D0664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E529729" w14:textId="77777777" w:rsidR="00D06641" w:rsidRDefault="00D06641" w:rsidP="00D066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DBED6" w14:textId="77777777" w:rsidR="00D06641" w:rsidRDefault="00D06641" w:rsidP="00D066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0EE166" w14:textId="77777777" w:rsidR="00D06641" w:rsidRDefault="00D06641" w:rsidP="00D06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2021</w:t>
      </w:r>
    </w:p>
    <w:p w14:paraId="42073B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43CF3" w14:textId="77777777" w:rsidR="00D06641" w:rsidRDefault="00D06641" w:rsidP="009139A6">
      <w:r>
        <w:separator/>
      </w:r>
    </w:p>
  </w:endnote>
  <w:endnote w:type="continuationSeparator" w:id="0">
    <w:p w14:paraId="1D8AC012" w14:textId="77777777" w:rsidR="00D06641" w:rsidRDefault="00D066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68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62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40B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3DEBA" w14:textId="77777777" w:rsidR="00D06641" w:rsidRDefault="00D06641" w:rsidP="009139A6">
      <w:r>
        <w:separator/>
      </w:r>
    </w:p>
  </w:footnote>
  <w:footnote w:type="continuationSeparator" w:id="0">
    <w:p w14:paraId="3C8011CC" w14:textId="77777777" w:rsidR="00D06641" w:rsidRDefault="00D066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028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75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F9F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64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664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340A4"/>
  <w15:chartTrackingRefBased/>
  <w15:docId w15:val="{0B145348-AC8B-44E3-A9DA-D2C0DC70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2021-12-18T20:59:00Z</dcterms:created>
  <dcterms:modified xsi:type="dcterms:W3CDTF">2021-12-18T20:59:00Z</dcterms:modified>
</cp:coreProperties>
</file>