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John HELPROBY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  (fl.1451)</w:t>
      </w:r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CF1D9D" w:rsidRPr="00515099" w:rsidRDefault="00CF1D9D" w:rsidP="00CF1D9D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CF1D9D" w:rsidRPr="00515099" w:rsidRDefault="00CF1D9D" w:rsidP="00CF1D9D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D9D" w:rsidRDefault="00CF1D9D" w:rsidP="00920DE3">
      <w:pPr>
        <w:spacing w:after="0" w:line="240" w:lineRule="auto"/>
      </w:pPr>
      <w:r>
        <w:separator/>
      </w:r>
    </w:p>
  </w:endnote>
  <w:endnote w:type="continuationSeparator" w:id="0">
    <w:p w:rsidR="00CF1D9D" w:rsidRDefault="00CF1D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D9D" w:rsidRDefault="00CF1D9D" w:rsidP="00920DE3">
      <w:pPr>
        <w:spacing w:after="0" w:line="240" w:lineRule="auto"/>
      </w:pPr>
      <w:r>
        <w:separator/>
      </w:r>
    </w:p>
  </w:footnote>
  <w:footnote w:type="continuationSeparator" w:id="0">
    <w:p w:rsidR="00CF1D9D" w:rsidRDefault="00CF1D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9D"/>
    <w:rsid w:val="00120749"/>
    <w:rsid w:val="00624CAE"/>
    <w:rsid w:val="00920DE3"/>
    <w:rsid w:val="00C009D8"/>
    <w:rsid w:val="00CF1D9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F1D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F1D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2014-03-12T20:54:00Z</dcterms:created>
  <dcterms:modified xsi:type="dcterms:W3CDTF">2014-03-12T20:55:00Z</dcterms:modified>
</cp:coreProperties>
</file>