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E59" w:rsidRDefault="00965E59" w:rsidP="00965E5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HELPERBY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965E59" w:rsidRDefault="00965E59" w:rsidP="00965E5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Scarborough.</w:t>
      </w:r>
    </w:p>
    <w:p w:rsidR="00965E59" w:rsidRDefault="00965E59" w:rsidP="00965E5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965E59" w:rsidRDefault="00965E59" w:rsidP="00965E5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965E59" w:rsidRDefault="00965E59" w:rsidP="00965E5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Son of Joan </w:t>
      </w:r>
      <w:proofErr w:type="spellStart"/>
      <w:r>
        <w:rPr>
          <w:rStyle w:val="Hyperlink"/>
          <w:color w:val="auto"/>
          <w:u w:val="none"/>
        </w:rPr>
        <w:t>Helperby</w:t>
      </w:r>
      <w:proofErr w:type="spellEnd"/>
      <w:r>
        <w:rPr>
          <w:rStyle w:val="Hyperlink"/>
          <w:color w:val="auto"/>
          <w:u w:val="none"/>
        </w:rPr>
        <w:t>(q.v.).</w:t>
      </w:r>
    </w:p>
    <w:p w:rsidR="00965E59" w:rsidRDefault="00965E59" w:rsidP="00965E5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965E59" w:rsidRDefault="00965E59" w:rsidP="00965E5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965E59" w:rsidRDefault="00965E59" w:rsidP="00965E5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965E59" w:rsidRDefault="00965E59" w:rsidP="00965E5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William </w:t>
      </w:r>
      <w:proofErr w:type="spellStart"/>
      <w:r>
        <w:rPr>
          <w:rStyle w:val="Hyperlink"/>
          <w:color w:val="auto"/>
          <w:u w:val="none"/>
        </w:rPr>
        <w:t>Pevole</w:t>
      </w:r>
      <w:proofErr w:type="spellEnd"/>
      <w:r>
        <w:rPr>
          <w:rStyle w:val="Hyperlink"/>
          <w:color w:val="auto"/>
          <w:u w:val="none"/>
        </w:rPr>
        <w:t xml:space="preserve">(q.v.) and John </w:t>
      </w:r>
      <w:proofErr w:type="spellStart"/>
      <w:r>
        <w:rPr>
          <w:rStyle w:val="Hyperlink"/>
          <w:color w:val="auto"/>
          <w:u w:val="none"/>
        </w:rPr>
        <w:t>Gremonde</w:t>
      </w:r>
      <w:proofErr w:type="spellEnd"/>
      <w:r>
        <w:rPr>
          <w:rStyle w:val="Hyperlink"/>
          <w:color w:val="auto"/>
          <w:u w:val="none"/>
        </w:rPr>
        <w:t xml:space="preserve">(q.v.), both of Hull, brought a </w:t>
      </w:r>
    </w:p>
    <w:p w:rsidR="00965E59" w:rsidRDefault="00965E59" w:rsidP="00965E5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plaint of debt against him and his mother.  (ibid.)</w:t>
      </w:r>
    </w:p>
    <w:p w:rsidR="00965E59" w:rsidRDefault="00965E59" w:rsidP="00965E5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965E59" w:rsidRDefault="00965E59" w:rsidP="00965E5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965E59" w:rsidRDefault="00965E59" w:rsidP="00965E5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27 June 2016</w:t>
      </w:r>
    </w:p>
    <w:p w:rsidR="006B2F86" w:rsidRPr="00E71FC3" w:rsidRDefault="00965E5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E59" w:rsidRDefault="00965E59" w:rsidP="00E71FC3">
      <w:pPr>
        <w:spacing w:after="0" w:line="240" w:lineRule="auto"/>
      </w:pPr>
      <w:r>
        <w:separator/>
      </w:r>
    </w:p>
  </w:endnote>
  <w:endnote w:type="continuationSeparator" w:id="0">
    <w:p w:rsidR="00965E59" w:rsidRDefault="00965E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E59" w:rsidRDefault="00965E59" w:rsidP="00E71FC3">
      <w:pPr>
        <w:spacing w:after="0" w:line="240" w:lineRule="auto"/>
      </w:pPr>
      <w:r>
        <w:separator/>
      </w:r>
    </w:p>
  </w:footnote>
  <w:footnote w:type="continuationSeparator" w:id="0">
    <w:p w:rsidR="00965E59" w:rsidRDefault="00965E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E59"/>
    <w:rsid w:val="001A7C09"/>
    <w:rsid w:val="00733BE7"/>
    <w:rsid w:val="00965E5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583AC1-72E4-48A6-BAC8-530F3E11B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65E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2016-10-22T19:02:00Z</dcterms:created>
  <dcterms:modified xsi:type="dcterms:W3CDTF">2016-10-22T19:03:00Z</dcterms:modified>
</cp:coreProperties>
</file>