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F48" w:rsidRDefault="00183F48" w:rsidP="00183F4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Robert HELPERBY</w:t>
      </w:r>
      <w:r>
        <w:rPr>
          <w:rFonts w:ascii="Times New Roman"/>
          <w:sz w:val="24"/>
          <w:szCs w:val="24"/>
        </w:rPr>
        <w:t xml:space="preserve">      (fl.1422)</w:t>
      </w:r>
    </w:p>
    <w:p w:rsidR="00183F48" w:rsidRDefault="00183F48" w:rsidP="00183F4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 </w:t>
      </w:r>
      <w:proofErr w:type="gramStart"/>
      <w:r>
        <w:rPr>
          <w:rFonts w:ascii="Times New Roman"/>
          <w:sz w:val="24"/>
          <w:szCs w:val="24"/>
        </w:rPr>
        <w:t>Brewer.</w:t>
      </w:r>
      <w:proofErr w:type="gramEnd"/>
    </w:p>
    <w:p w:rsidR="00183F48" w:rsidRDefault="00183F48" w:rsidP="00183F4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83F48" w:rsidRDefault="00183F48" w:rsidP="00183F4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83F48" w:rsidRDefault="00183F48" w:rsidP="00183F4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Son:  Nicholas, </w:t>
      </w:r>
      <w:proofErr w:type="gramStart"/>
      <w:r>
        <w:rPr>
          <w:rFonts w:ascii="Times New Roman"/>
          <w:sz w:val="24"/>
          <w:szCs w:val="24"/>
        </w:rPr>
        <w:t>mercer(</w:t>
      </w:r>
      <w:proofErr w:type="gramEnd"/>
      <w:r>
        <w:rPr>
          <w:rFonts w:ascii="Times New Roman"/>
          <w:sz w:val="24"/>
          <w:szCs w:val="24"/>
        </w:rPr>
        <w:t>q.v.).    (R.F.Y. p.168)</w:t>
      </w:r>
    </w:p>
    <w:p w:rsidR="00183F48" w:rsidRDefault="00183F48" w:rsidP="00183F4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83F48" w:rsidRDefault="00183F48" w:rsidP="00183F4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83F48" w:rsidRDefault="00183F48" w:rsidP="00183F48">
      <w:pPr>
        <w:pStyle w:val="Body"/>
        <w:ind w:left="7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1447     Nicholas became a Freeman.   </w:t>
      </w:r>
      <w:proofErr w:type="gramStart"/>
      <w:r>
        <w:rPr>
          <w:rFonts w:ascii="Times New Roman"/>
          <w:sz w:val="24"/>
          <w:szCs w:val="24"/>
        </w:rPr>
        <w:t>(ibid.)</w:t>
      </w:r>
      <w:proofErr w:type="gramEnd"/>
    </w:p>
    <w:p w:rsidR="00183F48" w:rsidRDefault="00183F48" w:rsidP="00183F4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83F48" w:rsidRDefault="00183F48" w:rsidP="00183F4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83F48" w:rsidRDefault="00183F48" w:rsidP="00183F48">
      <w:pPr>
        <w:pStyle w:val="Body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/>
          <w:sz w:val="24"/>
          <w:szCs w:val="24"/>
        </w:rPr>
        <w:t>10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F48" w:rsidRDefault="00183F48" w:rsidP="00920DE3">
      <w:pPr>
        <w:spacing w:after="0" w:line="240" w:lineRule="auto"/>
      </w:pPr>
      <w:r>
        <w:separator/>
      </w:r>
    </w:p>
  </w:endnote>
  <w:endnote w:type="continuationSeparator" w:id="0">
    <w:p w:rsidR="00183F48" w:rsidRDefault="00183F4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F48" w:rsidRDefault="00183F48" w:rsidP="00920DE3">
      <w:pPr>
        <w:spacing w:after="0" w:line="240" w:lineRule="auto"/>
      </w:pPr>
      <w:r>
        <w:separator/>
      </w:r>
    </w:p>
  </w:footnote>
  <w:footnote w:type="continuationSeparator" w:id="0">
    <w:p w:rsidR="00183F48" w:rsidRDefault="00183F4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48"/>
    <w:rsid w:val="00120749"/>
    <w:rsid w:val="00183F4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83F4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83F4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2014-01-18T17:57:00Z</dcterms:created>
  <dcterms:modified xsi:type="dcterms:W3CDTF">2014-01-18T17:58:00Z</dcterms:modified>
</cp:coreProperties>
</file>