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D5960" w14:textId="309C4F30" w:rsidR="006B2F86" w:rsidRDefault="009E6A91" w:rsidP="00E71FC3">
      <w:pPr>
        <w:pStyle w:val="NoSpacing"/>
      </w:pPr>
      <w:r>
        <w:rPr>
          <w:u w:val="single"/>
        </w:rPr>
        <w:t>Robert HELPERBY</w:t>
      </w:r>
      <w:r>
        <w:t xml:space="preserve">  </w:t>
      </w:r>
      <w:proofErr w:type="gramStart"/>
      <w:r>
        <w:t xml:space="preserve">   (</w:t>
      </w:r>
      <w:proofErr w:type="gramEnd"/>
      <w:r>
        <w:t>d.1456-7)</w:t>
      </w:r>
    </w:p>
    <w:p w14:paraId="7796B163" w14:textId="3E871D93" w:rsidR="009E6A91" w:rsidRDefault="009E6A91" w:rsidP="00E71FC3">
      <w:pPr>
        <w:pStyle w:val="NoSpacing"/>
      </w:pPr>
      <w:r>
        <w:t>of York.</w:t>
      </w:r>
    </w:p>
    <w:p w14:paraId="6086667E" w14:textId="1F16E4AA" w:rsidR="009E6A91" w:rsidRDefault="009E6A91" w:rsidP="00E71FC3">
      <w:pPr>
        <w:pStyle w:val="NoSpacing"/>
      </w:pPr>
    </w:p>
    <w:p w14:paraId="4C4F0F05" w14:textId="100014AD" w:rsidR="009E6A91" w:rsidRDefault="009E6A91" w:rsidP="00E71FC3">
      <w:pPr>
        <w:pStyle w:val="NoSpacing"/>
      </w:pPr>
    </w:p>
    <w:p w14:paraId="6E25ECDD" w14:textId="337A3434" w:rsidR="009E6A91" w:rsidRDefault="009E6A91" w:rsidP="00E71FC3">
      <w:pPr>
        <w:pStyle w:val="NoSpacing"/>
      </w:pPr>
      <w:r>
        <w:t>20 Nov.1456</w:t>
      </w:r>
      <w:r>
        <w:tab/>
        <w:t>He made his Will.   (W.Y.R. p.82)</w:t>
      </w:r>
    </w:p>
    <w:p w14:paraId="723176AB" w14:textId="53FBC78B" w:rsidR="009E6A91" w:rsidRDefault="009E6A91" w:rsidP="009E6A91">
      <w:pPr>
        <w:pStyle w:val="NoSpacing"/>
      </w:pPr>
      <w:r>
        <w:t xml:space="preserve">  7 Mar.1457</w:t>
      </w:r>
      <w:r>
        <w:tab/>
        <w:t>Probate of his Will.   (ibid.)</w:t>
      </w:r>
    </w:p>
    <w:p w14:paraId="7D2312CF" w14:textId="45957DF1" w:rsidR="009E6A91" w:rsidRDefault="009E6A91" w:rsidP="009E6A91">
      <w:pPr>
        <w:pStyle w:val="NoSpacing"/>
      </w:pPr>
    </w:p>
    <w:p w14:paraId="130D7260" w14:textId="05E98EF7" w:rsidR="009E6A91" w:rsidRDefault="009E6A91" w:rsidP="009E6A91">
      <w:pPr>
        <w:pStyle w:val="NoSpacing"/>
      </w:pPr>
    </w:p>
    <w:p w14:paraId="6C1E5525" w14:textId="3B5BC6A4" w:rsidR="009E6A91" w:rsidRPr="009E6A91" w:rsidRDefault="009E6A91" w:rsidP="009E6A91">
      <w:pPr>
        <w:pStyle w:val="NoSpacing"/>
      </w:pPr>
      <w:r>
        <w:t>11 March 2018</w:t>
      </w:r>
      <w:bookmarkStart w:id="0" w:name="_GoBack"/>
      <w:bookmarkEnd w:id="0"/>
    </w:p>
    <w:sectPr w:rsidR="009E6A91" w:rsidRPr="009E6A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47332" w14:textId="77777777" w:rsidR="009E6A91" w:rsidRDefault="009E6A91" w:rsidP="00E71FC3">
      <w:pPr>
        <w:spacing w:after="0" w:line="240" w:lineRule="auto"/>
      </w:pPr>
      <w:r>
        <w:separator/>
      </w:r>
    </w:p>
  </w:endnote>
  <w:endnote w:type="continuationSeparator" w:id="0">
    <w:p w14:paraId="10EF86CA" w14:textId="77777777" w:rsidR="009E6A91" w:rsidRDefault="009E6A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1F0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A7C37" w14:textId="77777777" w:rsidR="009E6A91" w:rsidRDefault="009E6A91" w:rsidP="00E71FC3">
      <w:pPr>
        <w:spacing w:after="0" w:line="240" w:lineRule="auto"/>
      </w:pPr>
      <w:r>
        <w:separator/>
      </w:r>
    </w:p>
  </w:footnote>
  <w:footnote w:type="continuationSeparator" w:id="0">
    <w:p w14:paraId="512D59F0" w14:textId="77777777" w:rsidR="009E6A91" w:rsidRDefault="009E6A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91"/>
    <w:rsid w:val="001A7C09"/>
    <w:rsid w:val="00577BD5"/>
    <w:rsid w:val="00656CBA"/>
    <w:rsid w:val="006A1F77"/>
    <w:rsid w:val="00733BE7"/>
    <w:rsid w:val="009E6A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DC20"/>
  <w15:chartTrackingRefBased/>
  <w15:docId w15:val="{15933C4C-F18A-44C1-8CFE-14AB0013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2018-03-11T20:50:00Z</dcterms:created>
  <dcterms:modified xsi:type="dcterms:W3CDTF">2018-03-11T20:52:00Z</dcterms:modified>
</cp:coreProperties>
</file>