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14387" w14:textId="1B2A0F2D" w:rsidR="006B2F86" w:rsidRDefault="00EB26FF" w:rsidP="00E71FC3">
      <w:pPr>
        <w:pStyle w:val="NoSpacing"/>
      </w:pPr>
      <w:r>
        <w:rPr>
          <w:u w:val="single"/>
        </w:rPr>
        <w:t>Richard HELPERBY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3794FF93" w14:textId="0BB6D313" w:rsidR="00EB26FF" w:rsidRDefault="00EB26FF" w:rsidP="00E71FC3">
      <w:pPr>
        <w:pStyle w:val="NoSpacing"/>
      </w:pPr>
      <w:r>
        <w:t>of York. Butcher.</w:t>
      </w:r>
    </w:p>
    <w:p w14:paraId="7FCC297C" w14:textId="566072FB" w:rsidR="00EB26FF" w:rsidRDefault="00EB26FF" w:rsidP="00E71FC3">
      <w:pPr>
        <w:pStyle w:val="NoSpacing"/>
      </w:pPr>
    </w:p>
    <w:p w14:paraId="4D27E79E" w14:textId="0EED6979" w:rsidR="00EB26FF" w:rsidRDefault="00EB26FF" w:rsidP="00E71FC3">
      <w:pPr>
        <w:pStyle w:val="NoSpacing"/>
      </w:pPr>
    </w:p>
    <w:p w14:paraId="44F40EF7" w14:textId="4DF15868" w:rsidR="00EB26FF" w:rsidRDefault="00EB26FF" w:rsidP="00E71FC3">
      <w:pPr>
        <w:pStyle w:val="NoSpacing"/>
      </w:pPr>
      <w:r>
        <w:t>Son of Thomas, butcher(q.v.).   (R.F.Y. p.209)</w:t>
      </w:r>
    </w:p>
    <w:p w14:paraId="3ED95E41" w14:textId="3401C09A" w:rsidR="00EB26FF" w:rsidRDefault="00EB26FF" w:rsidP="00E71FC3">
      <w:pPr>
        <w:pStyle w:val="NoSpacing"/>
      </w:pPr>
    </w:p>
    <w:p w14:paraId="42469762" w14:textId="292A505D" w:rsidR="00EB26FF" w:rsidRDefault="00EB26FF" w:rsidP="00E71FC3">
      <w:pPr>
        <w:pStyle w:val="NoSpacing"/>
      </w:pPr>
    </w:p>
    <w:p w14:paraId="5759B761" w14:textId="5811A104" w:rsidR="00EB26FF" w:rsidRDefault="00EB26FF" w:rsidP="00E71FC3">
      <w:pPr>
        <w:pStyle w:val="NoSpacing"/>
      </w:pPr>
      <w:r>
        <w:tab/>
        <w:t>1484</w:t>
      </w:r>
      <w:r>
        <w:tab/>
        <w:t>He became a Freeman by patrimony.   (ibid.)</w:t>
      </w:r>
    </w:p>
    <w:p w14:paraId="375B03C6" w14:textId="39AC9D4B" w:rsidR="00EB26FF" w:rsidRDefault="00EB26FF" w:rsidP="00E71FC3">
      <w:pPr>
        <w:pStyle w:val="NoSpacing"/>
      </w:pPr>
    </w:p>
    <w:p w14:paraId="2E1B2256" w14:textId="6200F9C8" w:rsidR="00EB26FF" w:rsidRDefault="00EB26FF" w:rsidP="00E71FC3">
      <w:pPr>
        <w:pStyle w:val="NoSpacing"/>
      </w:pPr>
    </w:p>
    <w:p w14:paraId="5A7B64DE" w14:textId="59EB888F" w:rsidR="00EB26FF" w:rsidRPr="00EB26FF" w:rsidRDefault="00EB26FF" w:rsidP="00E71FC3">
      <w:pPr>
        <w:pStyle w:val="NoSpacing"/>
      </w:pPr>
      <w:r>
        <w:t>25 September 2018</w:t>
      </w:r>
      <w:bookmarkStart w:id="0" w:name="_GoBack"/>
      <w:bookmarkEnd w:id="0"/>
    </w:p>
    <w:sectPr w:rsidR="00EB26FF" w:rsidRPr="00EB26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055F09" w14:textId="77777777" w:rsidR="00EB26FF" w:rsidRDefault="00EB26FF" w:rsidP="00E71FC3">
      <w:pPr>
        <w:spacing w:after="0" w:line="240" w:lineRule="auto"/>
      </w:pPr>
      <w:r>
        <w:separator/>
      </w:r>
    </w:p>
  </w:endnote>
  <w:endnote w:type="continuationSeparator" w:id="0">
    <w:p w14:paraId="6E2901B6" w14:textId="77777777" w:rsidR="00EB26FF" w:rsidRDefault="00EB26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DFA7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F8AF4" w14:textId="77777777" w:rsidR="00EB26FF" w:rsidRDefault="00EB26FF" w:rsidP="00E71FC3">
      <w:pPr>
        <w:spacing w:after="0" w:line="240" w:lineRule="auto"/>
      </w:pPr>
      <w:r>
        <w:separator/>
      </w:r>
    </w:p>
  </w:footnote>
  <w:footnote w:type="continuationSeparator" w:id="0">
    <w:p w14:paraId="5DA5556D" w14:textId="77777777" w:rsidR="00EB26FF" w:rsidRDefault="00EB26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6F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26F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6F124"/>
  <w15:chartTrackingRefBased/>
  <w15:docId w15:val="{548E856E-00A3-4DCB-BB2B-B384AECD2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2018-09-25T19:52:00Z</dcterms:created>
  <dcterms:modified xsi:type="dcterms:W3CDTF">2018-09-25T19:54:00Z</dcterms:modified>
</cp:coreProperties>
</file>