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C613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HELPERBY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77237F05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Hosteler.</w:t>
      </w:r>
    </w:p>
    <w:p w14:paraId="27CCE4E5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75F0CA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A38027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Thwaytes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 brought a plaint of debt against him, Richard</w:t>
      </w:r>
    </w:p>
    <w:p w14:paraId="30781AEE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and Richard</w:t>
      </w:r>
    </w:p>
    <w:p w14:paraId="0AADF03C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Belyngham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York. merchant(q.v.).</w:t>
      </w:r>
    </w:p>
    <w:p w14:paraId="4DE5E41F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76D4731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50D2AF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AF39AC" w14:textId="77777777" w:rsidR="00A94EC7" w:rsidRDefault="00A94EC7" w:rsidP="00A94E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1DE953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D884" w14:textId="77777777" w:rsidR="00A94EC7" w:rsidRDefault="00A94EC7" w:rsidP="009139A6">
      <w:r>
        <w:separator/>
      </w:r>
    </w:p>
  </w:endnote>
  <w:endnote w:type="continuationSeparator" w:id="0">
    <w:p w14:paraId="733C24B9" w14:textId="77777777" w:rsidR="00A94EC7" w:rsidRDefault="00A94E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0C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10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24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2FA8" w14:textId="77777777" w:rsidR="00A94EC7" w:rsidRDefault="00A94EC7" w:rsidP="009139A6">
      <w:r>
        <w:separator/>
      </w:r>
    </w:p>
  </w:footnote>
  <w:footnote w:type="continuationSeparator" w:id="0">
    <w:p w14:paraId="6D50A270" w14:textId="77777777" w:rsidR="00A94EC7" w:rsidRDefault="00A94E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75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B3F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6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C7"/>
    <w:rsid w:val="000666E0"/>
    <w:rsid w:val="002510B7"/>
    <w:rsid w:val="005C130B"/>
    <w:rsid w:val="00826F5C"/>
    <w:rsid w:val="009139A6"/>
    <w:rsid w:val="009448BB"/>
    <w:rsid w:val="00A3176C"/>
    <w:rsid w:val="00A94EC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5DF31"/>
  <w15:chartTrackingRefBased/>
  <w15:docId w15:val="{3D014223-FBC4-4F48-A57B-4B7AB783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4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2022-07-05T14:09:00Z</dcterms:created>
  <dcterms:modified xsi:type="dcterms:W3CDTF">2022-07-05T14:10:00Z</dcterms:modified>
</cp:coreProperties>
</file>