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A9D8A" w14:textId="77777777" w:rsidR="00B53AE7" w:rsidRDefault="00B53AE7" w:rsidP="00B53AE7">
      <w:pPr>
        <w:pStyle w:val="NoSpacing"/>
      </w:pPr>
      <w:r>
        <w:rPr>
          <w:u w:val="single"/>
        </w:rPr>
        <w:t>Brother John HELPERBY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2C6A6A03" w14:textId="77777777" w:rsidR="00B53AE7" w:rsidRDefault="00B53AE7" w:rsidP="00B53AE7">
      <w:pPr>
        <w:pStyle w:val="NoSpacing"/>
      </w:pPr>
      <w:r>
        <w:t xml:space="preserve">Monk of </w:t>
      </w:r>
      <w:proofErr w:type="spellStart"/>
      <w:r>
        <w:t>Jervaulx</w:t>
      </w:r>
      <w:proofErr w:type="spellEnd"/>
      <w:r>
        <w:t xml:space="preserve"> Abbey, North Riding of Yorkshire.</w:t>
      </w:r>
    </w:p>
    <w:p w14:paraId="0971B562" w14:textId="77777777" w:rsidR="00B53AE7" w:rsidRDefault="00B53AE7" w:rsidP="00B53AE7">
      <w:pPr>
        <w:pStyle w:val="NoSpacing"/>
      </w:pPr>
    </w:p>
    <w:p w14:paraId="6A4829BB" w14:textId="77777777" w:rsidR="00B53AE7" w:rsidRDefault="00B53AE7" w:rsidP="00B53AE7">
      <w:pPr>
        <w:pStyle w:val="NoSpacing"/>
      </w:pPr>
    </w:p>
    <w:p w14:paraId="6D75EB2C" w14:textId="77777777" w:rsidR="00B53AE7" w:rsidRDefault="00B53AE7" w:rsidP="00B53AE7">
      <w:pPr>
        <w:pStyle w:val="NoSpacing"/>
      </w:pPr>
      <w:r>
        <w:t>11 Mar.1475</w:t>
      </w:r>
      <w:r>
        <w:tab/>
        <w:t>He was ordained priest in the conventual church of the Franciscans at</w:t>
      </w:r>
    </w:p>
    <w:p w14:paraId="5FCBDF48" w14:textId="77777777" w:rsidR="00B53AE7" w:rsidRDefault="00B53AE7" w:rsidP="00B53AE7">
      <w:pPr>
        <w:pStyle w:val="NoSpacing"/>
      </w:pPr>
      <w:r>
        <w:tab/>
      </w:r>
      <w:r>
        <w:tab/>
        <w:t>York by William Egremont, Bishop of Dromore(q.v.).</w:t>
      </w:r>
    </w:p>
    <w:p w14:paraId="2B41C75E" w14:textId="77777777" w:rsidR="00B53AE7" w:rsidRDefault="00B53AE7" w:rsidP="00B53AE7">
      <w:pPr>
        <w:pStyle w:val="NoSpacing"/>
      </w:pPr>
      <w:r>
        <w:tab/>
      </w:r>
      <w:r>
        <w:tab/>
        <w:t>(“York Clergy Ordinations 1475-1500” ed. David M. Smith p.4)</w:t>
      </w:r>
    </w:p>
    <w:p w14:paraId="158A1E71" w14:textId="77777777" w:rsidR="00B53AE7" w:rsidRDefault="00B53AE7" w:rsidP="00B53AE7">
      <w:pPr>
        <w:pStyle w:val="NoSpacing"/>
      </w:pPr>
    </w:p>
    <w:p w14:paraId="6EBE9EDA" w14:textId="77777777" w:rsidR="00B53AE7" w:rsidRDefault="00B53AE7" w:rsidP="00B53AE7">
      <w:pPr>
        <w:pStyle w:val="NoSpacing"/>
      </w:pPr>
    </w:p>
    <w:p w14:paraId="21E10E2E" w14:textId="77777777" w:rsidR="00B53AE7" w:rsidRDefault="00B53AE7" w:rsidP="00B53AE7">
      <w:pPr>
        <w:pStyle w:val="NoSpacing"/>
      </w:pPr>
      <w:r>
        <w:t>10 March 2019</w:t>
      </w:r>
    </w:p>
    <w:p w14:paraId="5FB5158A" w14:textId="06EB01A4" w:rsidR="006B2F86" w:rsidRPr="00B53AE7" w:rsidRDefault="00B53AE7" w:rsidP="00E71FC3">
      <w:pPr>
        <w:pStyle w:val="NoSpacing"/>
      </w:pPr>
      <w:bookmarkStart w:id="0" w:name="_GoBack"/>
      <w:bookmarkEnd w:id="0"/>
    </w:p>
    <w:sectPr w:rsidR="006B2F86" w:rsidRPr="00B53A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E97C9" w14:textId="77777777" w:rsidR="00B53AE7" w:rsidRDefault="00B53AE7" w:rsidP="00E71FC3">
      <w:pPr>
        <w:spacing w:after="0" w:line="240" w:lineRule="auto"/>
      </w:pPr>
      <w:r>
        <w:separator/>
      </w:r>
    </w:p>
  </w:endnote>
  <w:endnote w:type="continuationSeparator" w:id="0">
    <w:p w14:paraId="227F241C" w14:textId="77777777" w:rsidR="00B53AE7" w:rsidRDefault="00B53A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E20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37BED" w14:textId="77777777" w:rsidR="00B53AE7" w:rsidRDefault="00B53AE7" w:rsidP="00E71FC3">
      <w:pPr>
        <w:spacing w:after="0" w:line="240" w:lineRule="auto"/>
      </w:pPr>
      <w:r>
        <w:separator/>
      </w:r>
    </w:p>
  </w:footnote>
  <w:footnote w:type="continuationSeparator" w:id="0">
    <w:p w14:paraId="52F5BC23" w14:textId="77777777" w:rsidR="00B53AE7" w:rsidRDefault="00B53A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E7"/>
    <w:rsid w:val="001A7C09"/>
    <w:rsid w:val="00577BD5"/>
    <w:rsid w:val="00656CBA"/>
    <w:rsid w:val="006A1F77"/>
    <w:rsid w:val="00733BE7"/>
    <w:rsid w:val="00AB52E8"/>
    <w:rsid w:val="00B16D3F"/>
    <w:rsid w:val="00B53AE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D1185"/>
  <w15:chartTrackingRefBased/>
  <w15:docId w15:val="{96DE362F-CF01-475B-8835-04188C57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2019-03-10T21:06:00Z</dcterms:created>
  <dcterms:modified xsi:type="dcterms:W3CDTF">2019-03-10T21:07:00Z</dcterms:modified>
</cp:coreProperties>
</file>