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6392F" w14:textId="77777777" w:rsidR="001E0406" w:rsidRDefault="001E0406" w:rsidP="001E0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HELOT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FACA8FA" w14:textId="77777777" w:rsidR="001E0406" w:rsidRDefault="001E0406" w:rsidP="001E0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Bathley</w:t>
      </w:r>
      <w:proofErr w:type="spellEnd"/>
      <w:r>
        <w:rPr>
          <w:rFonts w:ascii="Times New Roman" w:hAnsi="Times New Roman" w:cs="Times New Roman"/>
        </w:rPr>
        <w:t>, Nottinghamshire. Husbandman.</w:t>
      </w:r>
    </w:p>
    <w:p w14:paraId="3DDB3DB0" w14:textId="77777777" w:rsidR="001E0406" w:rsidRDefault="001E0406" w:rsidP="001E0406">
      <w:pPr>
        <w:rPr>
          <w:rFonts w:ascii="Times New Roman" w:hAnsi="Times New Roman" w:cs="Times New Roman"/>
        </w:rPr>
      </w:pPr>
    </w:p>
    <w:p w14:paraId="1EDA4BA0" w14:textId="77777777" w:rsidR="001E0406" w:rsidRDefault="001E0406" w:rsidP="001E0406">
      <w:pPr>
        <w:rPr>
          <w:rFonts w:ascii="Times New Roman" w:hAnsi="Times New Roman" w:cs="Times New Roman"/>
        </w:rPr>
      </w:pPr>
    </w:p>
    <w:p w14:paraId="379405ED" w14:textId="77777777" w:rsidR="001E0406" w:rsidRDefault="001E0406" w:rsidP="001E0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Stanley, Abbot of Dale, Derbyshire(q.v.), brought a plaint of trespass</w:t>
      </w:r>
    </w:p>
    <w:p w14:paraId="44B435E8" w14:textId="77777777" w:rsidR="001E0406" w:rsidRDefault="001E0406" w:rsidP="001E0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rescue against him.</w:t>
      </w:r>
    </w:p>
    <w:p w14:paraId="5084D2D5" w14:textId="77777777" w:rsidR="001E0406" w:rsidRDefault="001E0406" w:rsidP="001E0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2990F25" w14:textId="77777777" w:rsidR="001E0406" w:rsidRDefault="001E0406" w:rsidP="001E0406">
      <w:pPr>
        <w:rPr>
          <w:rFonts w:ascii="Times New Roman" w:hAnsi="Times New Roman" w:cs="Times New Roman"/>
        </w:rPr>
      </w:pPr>
    </w:p>
    <w:p w14:paraId="14E6C926" w14:textId="77777777" w:rsidR="001E0406" w:rsidRDefault="001E0406" w:rsidP="001E0406">
      <w:pPr>
        <w:rPr>
          <w:rFonts w:ascii="Times New Roman" w:hAnsi="Times New Roman" w:cs="Times New Roman"/>
        </w:rPr>
      </w:pPr>
    </w:p>
    <w:p w14:paraId="74BF6DF3" w14:textId="77777777" w:rsidR="001E0406" w:rsidRDefault="001E0406" w:rsidP="001E0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2019</w:t>
      </w:r>
    </w:p>
    <w:p w14:paraId="0F85D0C8" w14:textId="77777777" w:rsidR="006B2F86" w:rsidRPr="00E71FC3" w:rsidRDefault="001E04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D2D22" w14:textId="77777777" w:rsidR="001E0406" w:rsidRDefault="001E0406" w:rsidP="00E71FC3">
      <w:r>
        <w:separator/>
      </w:r>
    </w:p>
  </w:endnote>
  <w:endnote w:type="continuationSeparator" w:id="0">
    <w:p w14:paraId="24C1D327" w14:textId="77777777" w:rsidR="001E0406" w:rsidRDefault="001E04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98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741C1" w14:textId="77777777" w:rsidR="001E0406" w:rsidRDefault="001E0406" w:rsidP="00E71FC3">
      <w:r>
        <w:separator/>
      </w:r>
    </w:p>
  </w:footnote>
  <w:footnote w:type="continuationSeparator" w:id="0">
    <w:p w14:paraId="5986E35E" w14:textId="77777777" w:rsidR="001E0406" w:rsidRDefault="001E04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06"/>
    <w:rsid w:val="001A7C09"/>
    <w:rsid w:val="001E040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28EE0"/>
  <w15:chartTrackingRefBased/>
  <w15:docId w15:val="{D486E0F7-BD1F-4783-A859-52905B9C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04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E04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2019-01-27T19:33:00Z</dcterms:created>
  <dcterms:modified xsi:type="dcterms:W3CDTF">2019-01-27T19:33:00Z</dcterms:modified>
</cp:coreProperties>
</file>