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3E0" w:rsidRDefault="00B543E0" w:rsidP="00B543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HELOT</w:t>
      </w:r>
      <w:r w:rsidRPr="00B543E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543E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  <w:bookmarkStart w:id="0" w:name="_GoBack"/>
      <w:bookmarkEnd w:id="0"/>
    </w:p>
    <w:p w:rsidR="00B543E0" w:rsidRDefault="00B543E0" w:rsidP="00B543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Attenborough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B543E0" w:rsidRDefault="00B543E0" w:rsidP="00B543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43E0" w:rsidRDefault="00B543E0" w:rsidP="00B543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43E0" w:rsidRDefault="00B543E0" w:rsidP="00B543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B543E0" w:rsidRDefault="00B543E0" w:rsidP="00B543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held by the late Sir Richard Grey, 4</w:t>
      </w:r>
      <w:r w:rsidRPr="00D04A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543E0" w:rsidRDefault="00B543E0" w:rsidP="00B543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9450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21-7)</w:t>
      </w:r>
    </w:p>
    <w:p w:rsidR="00B543E0" w:rsidRDefault="00B543E0" w:rsidP="00B543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543E0" w:rsidRDefault="00B543E0" w:rsidP="00B543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543E0" w:rsidRPr="00D84BB0" w:rsidRDefault="00B543E0" w:rsidP="00B543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</w:p>
    <w:p w:rsidR="00DD5B8A" w:rsidRPr="00B543E0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sectPr w:rsidR="00DD5B8A" w:rsidRPr="00B543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3E0" w:rsidRDefault="00B543E0" w:rsidP="00564E3C">
      <w:pPr>
        <w:spacing w:after="0" w:line="240" w:lineRule="auto"/>
      </w:pPr>
      <w:r>
        <w:separator/>
      </w:r>
    </w:p>
  </w:endnote>
  <w:endnote w:type="continuationSeparator" w:id="0">
    <w:p w:rsidR="00B543E0" w:rsidRDefault="00B543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543E0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3E0" w:rsidRDefault="00B543E0" w:rsidP="00564E3C">
      <w:pPr>
        <w:spacing w:after="0" w:line="240" w:lineRule="auto"/>
      </w:pPr>
      <w:r>
        <w:separator/>
      </w:r>
    </w:p>
  </w:footnote>
  <w:footnote w:type="continuationSeparator" w:id="0">
    <w:p w:rsidR="00B543E0" w:rsidRDefault="00B543E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3E0"/>
    <w:rsid w:val="00372DC6"/>
    <w:rsid w:val="00564E3C"/>
    <w:rsid w:val="0064591D"/>
    <w:rsid w:val="00B543E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941D4"/>
  <w15:chartTrackingRefBased/>
  <w15:docId w15:val="{F2FEDFB9-BAC3-4B30-9917-6BA8A010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543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2015-10-04T19:06:00Z</dcterms:created>
  <dcterms:modified xsi:type="dcterms:W3CDTF">2015-10-04T19:07:00Z</dcterms:modified>
</cp:coreProperties>
</file>