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7C2" w14:textId="77777777" w:rsidR="0022195C" w:rsidRDefault="0022195C" w:rsidP="002219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HELMYNDEN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1E77D6AF" w14:textId="77777777" w:rsidR="0022195C" w:rsidRDefault="0022195C" w:rsidP="002219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Banbury,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Chapman.</w:t>
      </w:r>
    </w:p>
    <w:p w14:paraId="7673BCCE" w14:textId="77777777" w:rsidR="0022195C" w:rsidRDefault="0022195C" w:rsidP="0022195C">
      <w:pPr>
        <w:pStyle w:val="NoSpacing"/>
        <w:rPr>
          <w:rFonts w:cs="Times New Roman"/>
          <w:szCs w:val="24"/>
        </w:rPr>
      </w:pPr>
    </w:p>
    <w:p w14:paraId="511F24BE" w14:textId="77777777" w:rsidR="0022195C" w:rsidRDefault="0022195C" w:rsidP="0022195C">
      <w:pPr>
        <w:pStyle w:val="NoSpacing"/>
        <w:rPr>
          <w:rFonts w:cs="Times New Roman"/>
          <w:szCs w:val="24"/>
        </w:rPr>
      </w:pPr>
    </w:p>
    <w:p w14:paraId="32D17B3E" w14:textId="77777777" w:rsidR="0022195C" w:rsidRDefault="0022195C" w:rsidP="002219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Eddon</w:t>
      </w:r>
      <w:proofErr w:type="spellEnd"/>
      <w:r>
        <w:rPr>
          <w:rFonts w:cs="Times New Roman"/>
          <w:szCs w:val="24"/>
        </w:rPr>
        <w:t xml:space="preserve"> of Banbury(q.v.) brought a plaint of trespass and taking against him.</w:t>
      </w:r>
    </w:p>
    <w:p w14:paraId="2971DAC8" w14:textId="77777777" w:rsidR="0022195C" w:rsidRDefault="0022195C" w:rsidP="002219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0FE2FBA8" w14:textId="77777777" w:rsidR="0022195C" w:rsidRDefault="0022195C" w:rsidP="0022195C">
      <w:pPr>
        <w:pStyle w:val="NoSpacing"/>
        <w:rPr>
          <w:rFonts w:cs="Times New Roman"/>
          <w:szCs w:val="24"/>
        </w:rPr>
      </w:pPr>
    </w:p>
    <w:p w14:paraId="11DD1D12" w14:textId="77777777" w:rsidR="0022195C" w:rsidRDefault="0022195C" w:rsidP="0022195C">
      <w:pPr>
        <w:pStyle w:val="NoSpacing"/>
        <w:rPr>
          <w:rFonts w:cs="Times New Roman"/>
          <w:szCs w:val="24"/>
        </w:rPr>
      </w:pPr>
    </w:p>
    <w:p w14:paraId="6AB1087D" w14:textId="77777777" w:rsidR="0022195C" w:rsidRDefault="0022195C" w:rsidP="002219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588F6B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808E" w14:textId="77777777" w:rsidR="0022195C" w:rsidRDefault="0022195C" w:rsidP="009139A6">
      <w:r>
        <w:separator/>
      </w:r>
    </w:p>
  </w:endnote>
  <w:endnote w:type="continuationSeparator" w:id="0">
    <w:p w14:paraId="7E89C992" w14:textId="77777777" w:rsidR="0022195C" w:rsidRDefault="002219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76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460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B5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C4C1" w14:textId="77777777" w:rsidR="0022195C" w:rsidRDefault="0022195C" w:rsidP="009139A6">
      <w:r>
        <w:separator/>
      </w:r>
    </w:p>
  </w:footnote>
  <w:footnote w:type="continuationSeparator" w:id="0">
    <w:p w14:paraId="5D7D93E4" w14:textId="77777777" w:rsidR="0022195C" w:rsidRDefault="002219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092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775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8A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5C"/>
    <w:rsid w:val="000666E0"/>
    <w:rsid w:val="0022195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2DF6"/>
  <w15:chartTrackingRefBased/>
  <w15:docId w15:val="{C95870B8-6A84-4D27-BD92-24EC3473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19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2023-06-15T08:29:00Z</dcterms:created>
  <dcterms:modified xsi:type="dcterms:W3CDTF">2023-06-15T08:30:00Z</dcterms:modified>
</cp:coreProperties>
</file>