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05CD2" w14:textId="77777777" w:rsidR="00045C4B" w:rsidRDefault="00045C4B" w:rsidP="00045C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HELMESLEY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B05AE52" w14:textId="63155644" w:rsidR="00045C4B" w:rsidRDefault="00045C4B" w:rsidP="00045C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Bootham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Hospital, York.</w:t>
      </w:r>
    </w:p>
    <w:p w14:paraId="13FD44F3" w14:textId="77777777" w:rsidR="00045C4B" w:rsidRDefault="00045C4B" w:rsidP="00045C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4AEADA" w14:textId="77777777" w:rsidR="00045C4B" w:rsidRDefault="00045C4B" w:rsidP="00045C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209F76" w14:textId="77777777" w:rsidR="00045C4B" w:rsidRDefault="00045C4B" w:rsidP="00045C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the conventual church of the Franciscans in </w:t>
      </w:r>
      <w:proofErr w:type="gramStart"/>
      <w:r>
        <w:rPr>
          <w:rFonts w:ascii="Times New Roman" w:hAnsi="Times New Roman" w:cs="Times New Roman"/>
          <w:sz w:val="24"/>
          <w:szCs w:val="24"/>
        </w:rPr>
        <w:t>York</w:t>
      </w:r>
      <w:proofErr w:type="gramEnd"/>
    </w:p>
    <w:p w14:paraId="05924BDC" w14:textId="77777777" w:rsidR="00045C4B" w:rsidRDefault="00045C4B" w:rsidP="00045C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5874F02A" w14:textId="77777777" w:rsidR="00045C4B" w:rsidRDefault="00045C4B" w:rsidP="00045C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.95)</w:t>
      </w:r>
    </w:p>
    <w:p w14:paraId="192E72C5" w14:textId="77777777" w:rsidR="00045C4B" w:rsidRDefault="00045C4B" w:rsidP="00045C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F5BE8B" w14:textId="77777777" w:rsidR="00045C4B" w:rsidRDefault="00045C4B" w:rsidP="00045C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9B9F34" w14:textId="77777777" w:rsidR="00045C4B" w:rsidRPr="00C17D89" w:rsidRDefault="00045C4B" w:rsidP="00045C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 March 2021 </w:t>
      </w:r>
    </w:p>
    <w:p w14:paraId="3CDC2E0B" w14:textId="70377D62" w:rsidR="00BA00AB" w:rsidRPr="00045C4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45C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3E3803" w14:textId="77777777" w:rsidR="00045C4B" w:rsidRDefault="00045C4B" w:rsidP="009139A6">
      <w:r>
        <w:separator/>
      </w:r>
    </w:p>
  </w:endnote>
  <w:endnote w:type="continuationSeparator" w:id="0">
    <w:p w14:paraId="1D30F12C" w14:textId="77777777" w:rsidR="00045C4B" w:rsidRDefault="00045C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3954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407C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5468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DF3934" w14:textId="77777777" w:rsidR="00045C4B" w:rsidRDefault="00045C4B" w:rsidP="009139A6">
      <w:r>
        <w:separator/>
      </w:r>
    </w:p>
  </w:footnote>
  <w:footnote w:type="continuationSeparator" w:id="0">
    <w:p w14:paraId="57DF6CFA" w14:textId="77777777" w:rsidR="00045C4B" w:rsidRDefault="00045C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D8FE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4DE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F4FF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C4B"/>
    <w:rsid w:val="00045C4B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3A127"/>
  <w15:chartTrackingRefBased/>
  <w15:docId w15:val="{6525B991-AF33-49DA-9B0B-A743A6B1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2021-03-09T16:11:00Z</dcterms:created>
  <dcterms:modified xsi:type="dcterms:W3CDTF">2021-03-09T16:13:00Z</dcterms:modified>
</cp:coreProperties>
</file>