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9F4EF" w14:textId="77777777" w:rsidR="004A23F5" w:rsidRDefault="004A23F5" w:rsidP="004A23F5">
      <w:pPr>
        <w:pStyle w:val="NoSpacing"/>
      </w:pPr>
      <w:r>
        <w:rPr>
          <w:u w:val="single"/>
        </w:rPr>
        <w:t>George HELMESLEY</w:t>
      </w:r>
      <w:r>
        <w:t xml:space="preserve">         (fl.1400)</w:t>
      </w:r>
    </w:p>
    <w:p w14:paraId="4B5654E2" w14:textId="77777777" w:rsidR="004A23F5" w:rsidRDefault="004A23F5" w:rsidP="004A23F5">
      <w:pPr>
        <w:pStyle w:val="NoSpacing"/>
      </w:pPr>
      <w:r>
        <w:t>of St.Michael’s charterhouse, Hull.</w:t>
      </w:r>
    </w:p>
    <w:p w14:paraId="4A0336B2" w14:textId="77777777" w:rsidR="004A23F5" w:rsidRDefault="004A23F5" w:rsidP="004A23F5">
      <w:pPr>
        <w:pStyle w:val="NoSpacing"/>
      </w:pPr>
    </w:p>
    <w:p w14:paraId="78562746" w14:textId="77777777" w:rsidR="004A23F5" w:rsidRDefault="004A23F5" w:rsidP="004A23F5">
      <w:pPr>
        <w:pStyle w:val="NoSpacing"/>
      </w:pPr>
    </w:p>
    <w:p w14:paraId="19DF9CDE" w14:textId="77777777" w:rsidR="00F51A0B" w:rsidRDefault="00F51A0B" w:rsidP="00F51A0B">
      <w:pPr>
        <w:pStyle w:val="NoSpacing"/>
      </w:pPr>
      <w:r>
        <w:t xml:space="preserve">  3 Apr.1400</w:t>
      </w:r>
      <w:r>
        <w:tab/>
        <w:t>He was ordained subdeacon in the conventual church of the Dominicans</w:t>
      </w:r>
    </w:p>
    <w:p w14:paraId="32919E5B" w14:textId="77777777" w:rsidR="00F51A0B" w:rsidRDefault="00F51A0B" w:rsidP="00F51A0B">
      <w:pPr>
        <w:pStyle w:val="NoSpacing"/>
      </w:pPr>
      <w:r>
        <w:tab/>
      </w:r>
      <w:r>
        <w:tab/>
        <w:t>in Beverley.</w:t>
      </w:r>
    </w:p>
    <w:p w14:paraId="7E0DCDD4" w14:textId="1774DB42" w:rsidR="00F51A0B" w:rsidRDefault="00F51A0B" w:rsidP="00F51A0B">
      <w:pPr>
        <w:pStyle w:val="NoSpacing"/>
      </w:pPr>
      <w:r>
        <w:tab/>
      </w:r>
      <w:r>
        <w:tab/>
        <w:t>(“York Clergy Ordinations 1400-1424” ed.David M.Smith, pub.2020 p.3)</w:t>
      </w:r>
    </w:p>
    <w:p w14:paraId="1C2D95C1" w14:textId="77777777" w:rsidR="004A23F5" w:rsidRDefault="004A23F5" w:rsidP="004A23F5">
      <w:pPr>
        <w:pStyle w:val="NoSpacing"/>
      </w:pPr>
      <w:r>
        <w:t>12 Jun.1400</w:t>
      </w:r>
      <w:r>
        <w:tab/>
        <w:t>He was ordained priest in the parish church of Bishop Burton, East Riding</w:t>
      </w:r>
    </w:p>
    <w:p w14:paraId="1BD6C131" w14:textId="77777777" w:rsidR="004A23F5" w:rsidRDefault="004A23F5" w:rsidP="004A23F5">
      <w:pPr>
        <w:pStyle w:val="NoSpacing"/>
      </w:pPr>
      <w:r>
        <w:tab/>
      </w:r>
      <w:r>
        <w:tab/>
        <w:t>of Yorkshire.</w:t>
      </w:r>
    </w:p>
    <w:p w14:paraId="18BE317F" w14:textId="77777777" w:rsidR="004A23F5" w:rsidRDefault="004A23F5" w:rsidP="004A23F5">
      <w:pPr>
        <w:pStyle w:val="NoSpacing"/>
      </w:pPr>
      <w:r>
        <w:tab/>
      </w:r>
      <w:r>
        <w:tab/>
        <w:t>(“York Clergy Ordinations 1400-1424” ed.David M.Smith, pub.2020 p.6)</w:t>
      </w:r>
    </w:p>
    <w:p w14:paraId="537D8D8F" w14:textId="77777777" w:rsidR="004A23F5" w:rsidRDefault="004A23F5" w:rsidP="004A23F5">
      <w:pPr>
        <w:pStyle w:val="NoSpacing"/>
      </w:pPr>
    </w:p>
    <w:p w14:paraId="12AC782D" w14:textId="77777777" w:rsidR="004A23F5" w:rsidRDefault="004A23F5" w:rsidP="004A23F5">
      <w:pPr>
        <w:pStyle w:val="NoSpacing"/>
      </w:pPr>
    </w:p>
    <w:p w14:paraId="7D8B05EC" w14:textId="77777777" w:rsidR="004A23F5" w:rsidRDefault="004A23F5" w:rsidP="004A23F5">
      <w:pPr>
        <w:pStyle w:val="NoSpacing"/>
      </w:pPr>
      <w:r>
        <w:t>12 June 2025</w:t>
      </w:r>
    </w:p>
    <w:p w14:paraId="63AA509C" w14:textId="3E1EE378" w:rsidR="00F51A0B" w:rsidRDefault="00F51A0B" w:rsidP="004A23F5">
      <w:pPr>
        <w:pStyle w:val="NoSpacing"/>
      </w:pPr>
      <w:r>
        <w:t xml:space="preserve">  4 November 2025</w:t>
      </w:r>
    </w:p>
    <w:p w14:paraId="4ED0B17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98FDD" w14:textId="77777777" w:rsidR="00F63EA6" w:rsidRDefault="00F63EA6" w:rsidP="009139A6">
      <w:r>
        <w:separator/>
      </w:r>
    </w:p>
  </w:endnote>
  <w:endnote w:type="continuationSeparator" w:id="0">
    <w:p w14:paraId="0656FE8F" w14:textId="77777777" w:rsidR="00F63EA6" w:rsidRDefault="00F63E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537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6893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7FC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D8EAD" w14:textId="77777777" w:rsidR="00F63EA6" w:rsidRDefault="00F63EA6" w:rsidP="009139A6">
      <w:r>
        <w:separator/>
      </w:r>
    </w:p>
  </w:footnote>
  <w:footnote w:type="continuationSeparator" w:id="0">
    <w:p w14:paraId="23FA6EF1" w14:textId="77777777" w:rsidR="00F63EA6" w:rsidRDefault="00F63E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FD8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ED9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93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3F5"/>
    <w:rsid w:val="000666E0"/>
    <w:rsid w:val="000A2E7A"/>
    <w:rsid w:val="001307AC"/>
    <w:rsid w:val="00190DFA"/>
    <w:rsid w:val="002510B7"/>
    <w:rsid w:val="00270799"/>
    <w:rsid w:val="002737D5"/>
    <w:rsid w:val="00357E4A"/>
    <w:rsid w:val="004A23F5"/>
    <w:rsid w:val="005C130B"/>
    <w:rsid w:val="0082286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CD31AF"/>
    <w:rsid w:val="00D72F1F"/>
    <w:rsid w:val="00DE227A"/>
    <w:rsid w:val="00E61DA6"/>
    <w:rsid w:val="00EB3209"/>
    <w:rsid w:val="00F1491A"/>
    <w:rsid w:val="00F41096"/>
    <w:rsid w:val="00F51A0B"/>
    <w:rsid w:val="00F5287F"/>
    <w:rsid w:val="00F6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88EEB"/>
  <w15:chartTrackingRefBased/>
  <w15:docId w15:val="{D40B0731-640B-4810-A729-37DCDC255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58</Words>
  <Characters>390</Characters>
  <Application>Microsoft Office Word</Application>
  <DocSecurity>0</DocSecurity>
  <Lines>21</Lines>
  <Paragraphs>12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2025-06-12T16:24:00Z</dcterms:created>
  <dcterms:modified xsi:type="dcterms:W3CDTF">2025-11-04T08:41:00Z</dcterms:modified>
</cp:coreProperties>
</file>