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HELMESLAY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Guisborough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</w:t>
      </w: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He occurs as Prior.</w:t>
      </w: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(V.C.H. Yorkshire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p.212)</w:t>
      </w: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Start w:id="0" w:name="_GoBack"/>
      <w:bookmarkEnd w:id="0"/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0C62" w:rsidRPr="00790C62" w:rsidRDefault="00790C6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90C62" w:rsidRPr="00790C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C62" w:rsidRDefault="00790C62" w:rsidP="00564E3C">
      <w:pPr>
        <w:spacing w:after="0" w:line="240" w:lineRule="auto"/>
      </w:pPr>
      <w:r>
        <w:separator/>
      </w:r>
    </w:p>
  </w:endnote>
  <w:endnote w:type="continuationSeparator" w:id="0">
    <w:p w:rsidR="00790C62" w:rsidRDefault="00790C6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0C62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C62" w:rsidRDefault="00790C62" w:rsidP="00564E3C">
      <w:pPr>
        <w:spacing w:after="0" w:line="240" w:lineRule="auto"/>
      </w:pPr>
      <w:r>
        <w:separator/>
      </w:r>
    </w:p>
  </w:footnote>
  <w:footnote w:type="continuationSeparator" w:id="0">
    <w:p w:rsidR="00790C62" w:rsidRDefault="00790C6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62"/>
    <w:rsid w:val="00372DC6"/>
    <w:rsid w:val="00564E3C"/>
    <w:rsid w:val="0064591D"/>
    <w:rsid w:val="00790C6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4C6D7"/>
  <w15:chartTrackingRefBased/>
  <w15:docId w15:val="{AA309610-A2ED-4EFE-93F0-6D7088D24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2016-01-09T11:59:00Z</dcterms:created>
  <dcterms:modified xsi:type="dcterms:W3CDTF">2016-01-09T12:03:00Z</dcterms:modified>
</cp:coreProperties>
</file>