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0683B" w14:textId="77777777" w:rsidR="00384A94" w:rsidRDefault="00384A94" w:rsidP="00384A94">
      <w:pPr>
        <w:pStyle w:val="NoSpacing"/>
      </w:pPr>
      <w:r>
        <w:rPr>
          <w:u w:val="single"/>
        </w:rPr>
        <w:t>Master George HELMESLAY</w:t>
      </w:r>
      <w:r>
        <w:t xml:space="preserve">      (fl.1408-9)</w:t>
      </w:r>
    </w:p>
    <w:p w14:paraId="794B9358" w14:textId="77777777" w:rsidR="00384A94" w:rsidRDefault="00384A94" w:rsidP="00384A94">
      <w:pPr>
        <w:pStyle w:val="NoSpacing"/>
      </w:pPr>
    </w:p>
    <w:p w14:paraId="63609718" w14:textId="77777777" w:rsidR="00384A94" w:rsidRDefault="00384A94" w:rsidP="00384A94">
      <w:pPr>
        <w:pStyle w:val="NoSpacing"/>
      </w:pPr>
    </w:p>
    <w:p w14:paraId="0B9164F0" w14:textId="77777777" w:rsidR="00384A94" w:rsidRDefault="00384A94" w:rsidP="00384A94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63DA1045" w14:textId="77777777" w:rsidR="00384A94" w:rsidRDefault="00384A94" w:rsidP="00384A94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FAF130A" w14:textId="77777777" w:rsidR="00384A94" w:rsidRDefault="00384A94" w:rsidP="00384A94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3A7A36A8" w14:textId="77777777" w:rsidR="00384A94" w:rsidRDefault="00384A94" w:rsidP="00384A94">
      <w:pPr>
        <w:pStyle w:val="NoSpacing"/>
      </w:pPr>
    </w:p>
    <w:p w14:paraId="7D8FA491" w14:textId="77777777" w:rsidR="00384A94" w:rsidRDefault="00384A94" w:rsidP="00384A94">
      <w:pPr>
        <w:pStyle w:val="NoSpacing"/>
      </w:pPr>
    </w:p>
    <w:p w14:paraId="0AA95134" w14:textId="77777777" w:rsidR="00384A94" w:rsidRDefault="00384A94" w:rsidP="00384A94">
      <w:pPr>
        <w:pStyle w:val="NoSpacing"/>
        <w:rPr>
          <w:u w:val="single"/>
        </w:rPr>
      </w:pPr>
      <w:r>
        <w:t>3 July 2019</w:t>
      </w:r>
    </w:p>
    <w:p w14:paraId="66FC9359" w14:textId="77777777" w:rsidR="006B2F86" w:rsidRPr="00E71FC3" w:rsidRDefault="00384A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96A0" w14:textId="77777777" w:rsidR="00384A94" w:rsidRDefault="00384A94" w:rsidP="00E71FC3">
      <w:pPr>
        <w:spacing w:after="0" w:line="240" w:lineRule="auto"/>
      </w:pPr>
      <w:r>
        <w:separator/>
      </w:r>
    </w:p>
  </w:endnote>
  <w:endnote w:type="continuationSeparator" w:id="0">
    <w:p w14:paraId="4EFE87F2" w14:textId="77777777" w:rsidR="00384A94" w:rsidRDefault="00384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069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DBD17" w14:textId="77777777" w:rsidR="00384A94" w:rsidRDefault="00384A94" w:rsidP="00E71FC3">
      <w:pPr>
        <w:spacing w:after="0" w:line="240" w:lineRule="auto"/>
      </w:pPr>
      <w:r>
        <w:separator/>
      </w:r>
    </w:p>
  </w:footnote>
  <w:footnote w:type="continuationSeparator" w:id="0">
    <w:p w14:paraId="35BD0719" w14:textId="77777777" w:rsidR="00384A94" w:rsidRDefault="00384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94"/>
    <w:rsid w:val="001A7C09"/>
    <w:rsid w:val="00384A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BDAF4"/>
  <w15:chartTrackingRefBased/>
  <w15:docId w15:val="{7DCBEDE1-3EDD-4972-AA50-D72284CC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2019-07-26T20:15:00Z</dcterms:created>
  <dcterms:modified xsi:type="dcterms:W3CDTF">2019-07-26T20:16:00Z</dcterms:modified>
</cp:coreProperties>
</file>