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73D" w:rsidRDefault="0011273D" w:rsidP="001127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HELMER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fl.1437)</w:t>
      </w:r>
    </w:p>
    <w:p w:rsidR="0011273D" w:rsidRDefault="00FB3325" w:rsidP="001127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bookmarkStart w:id="0" w:name="_GoBack"/>
      <w:bookmarkEnd w:id="0"/>
      <w:r w:rsidR="0011273D">
        <w:rPr>
          <w:rFonts w:ascii="Times New Roman" w:hAnsi="Times New Roman" w:cs="Times New Roman"/>
          <w:sz w:val="24"/>
          <w:szCs w:val="24"/>
        </w:rPr>
        <w:t>Exeter.</w:t>
      </w:r>
    </w:p>
    <w:p w:rsidR="0011273D" w:rsidRDefault="0011273D" w:rsidP="001127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1273D" w:rsidRDefault="0011273D" w:rsidP="001127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1273D" w:rsidRDefault="0011273D" w:rsidP="001127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Apprentice of John Helmer(q.v.).  (“Exeter Freemen” p.49)</w:t>
      </w:r>
    </w:p>
    <w:p w:rsidR="0011273D" w:rsidRDefault="0011273D" w:rsidP="001127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1273D" w:rsidRDefault="0011273D" w:rsidP="001127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1273D" w:rsidRDefault="0011273D" w:rsidP="001127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Apr.1437</w:t>
      </w:r>
      <w:r>
        <w:rPr>
          <w:rFonts w:ascii="Times New Roman" w:hAnsi="Times New Roman" w:cs="Times New Roman"/>
          <w:sz w:val="24"/>
          <w:szCs w:val="24"/>
        </w:rPr>
        <w:tab/>
        <w:t>He became a Freeman.  (ibid.)</w:t>
      </w:r>
    </w:p>
    <w:p w:rsidR="0011273D" w:rsidRDefault="0011273D" w:rsidP="001127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1273D" w:rsidRDefault="0011273D" w:rsidP="001127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1273D" w:rsidRDefault="0011273D" w:rsidP="001127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73D" w:rsidRDefault="0011273D" w:rsidP="00564E3C">
      <w:pPr>
        <w:spacing w:after="0" w:line="240" w:lineRule="auto"/>
      </w:pPr>
      <w:r>
        <w:separator/>
      </w:r>
    </w:p>
  </w:endnote>
  <w:endnote w:type="continuationSeparator" w:id="0">
    <w:p w:rsidR="0011273D" w:rsidRDefault="0011273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1273D">
      <w:rPr>
        <w:rFonts w:ascii="Times New Roman" w:hAnsi="Times New Roman" w:cs="Times New Roman"/>
        <w:noProof/>
        <w:sz w:val="24"/>
        <w:szCs w:val="24"/>
      </w:rPr>
      <w:t>18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73D" w:rsidRDefault="0011273D" w:rsidP="00564E3C">
      <w:pPr>
        <w:spacing w:after="0" w:line="240" w:lineRule="auto"/>
      </w:pPr>
      <w:r>
        <w:separator/>
      </w:r>
    </w:p>
  </w:footnote>
  <w:footnote w:type="continuationSeparator" w:id="0">
    <w:p w:rsidR="0011273D" w:rsidRDefault="0011273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73D"/>
    <w:rsid w:val="0011273D"/>
    <w:rsid w:val="00372DC6"/>
    <w:rsid w:val="00564E3C"/>
    <w:rsid w:val="0064591D"/>
    <w:rsid w:val="00DD5B8A"/>
    <w:rsid w:val="00EB41B8"/>
    <w:rsid w:val="00F14DE1"/>
    <w:rsid w:val="00FB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0B5AC"/>
  <w15:chartTrackingRefBased/>
  <w15:docId w15:val="{271EAA13-C255-4429-8488-D13635058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2015-12-18T22:41:00Z</dcterms:created>
  <dcterms:modified xsi:type="dcterms:W3CDTF">2015-12-18T22:42:00Z</dcterms:modified>
</cp:coreProperties>
</file>