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ABC" w:rsidRDefault="00202ABC" w:rsidP="00202ABC">
      <w:pPr>
        <w:pStyle w:val="NoSpacing"/>
      </w:pPr>
      <w:r>
        <w:rPr>
          <w:u w:val="single"/>
        </w:rPr>
        <w:t>Thomas HELMER</w:t>
      </w:r>
      <w:r>
        <w:t xml:space="preserve">   </w:t>
      </w:r>
      <w:proofErr w:type="gramStart"/>
      <w:r>
        <w:t xml:space="preserve">   (</w:t>
      </w:r>
      <w:proofErr w:type="gramEnd"/>
      <w:r>
        <w:t>fl.1429)</w:t>
      </w:r>
    </w:p>
    <w:p w:rsidR="00202ABC" w:rsidRDefault="00202ABC" w:rsidP="00202ABC">
      <w:pPr>
        <w:pStyle w:val="NoSpacing"/>
      </w:pPr>
      <w:r>
        <w:t xml:space="preserve">of </w:t>
      </w:r>
      <w:proofErr w:type="spellStart"/>
      <w:proofErr w:type="gramStart"/>
      <w:r>
        <w:t>St.Nicholas’s</w:t>
      </w:r>
      <w:proofErr w:type="spellEnd"/>
      <w:proofErr w:type="gramEnd"/>
      <w:r>
        <w:t xml:space="preserve"> Priory, Exeter.</w:t>
      </w:r>
    </w:p>
    <w:p w:rsidR="00202ABC" w:rsidRDefault="00202ABC" w:rsidP="00202ABC">
      <w:pPr>
        <w:pStyle w:val="NoSpacing"/>
      </w:pPr>
    </w:p>
    <w:p w:rsidR="00202ABC" w:rsidRDefault="00202ABC" w:rsidP="00202ABC">
      <w:pPr>
        <w:pStyle w:val="NoSpacing"/>
      </w:pPr>
    </w:p>
    <w:p w:rsidR="00064145" w:rsidRDefault="00064145" w:rsidP="00064145">
      <w:pPr>
        <w:pStyle w:val="NoSpacing"/>
      </w:pPr>
      <w:r>
        <w:t>28 Mar.1422</w:t>
      </w:r>
      <w:r>
        <w:tab/>
        <w:t xml:space="preserve">He was ordained to his first tonsure by Edmund Lacy, Bishop of </w:t>
      </w:r>
    </w:p>
    <w:p w:rsidR="00064145" w:rsidRDefault="00064145" w:rsidP="00064145">
      <w:pPr>
        <w:pStyle w:val="NoSpacing"/>
      </w:pPr>
      <w:r>
        <w:tab/>
      </w:r>
      <w:r>
        <w:tab/>
        <w:t xml:space="preserve">Exeter(q.v.), in </w:t>
      </w:r>
      <w:proofErr w:type="spellStart"/>
      <w:proofErr w:type="gramStart"/>
      <w:r>
        <w:t>St.John’s</w:t>
      </w:r>
      <w:proofErr w:type="spellEnd"/>
      <w:proofErr w:type="gramEnd"/>
      <w:r>
        <w:t xml:space="preserve"> Hospital, Exeter.</w:t>
      </w:r>
    </w:p>
    <w:p w:rsidR="00064145" w:rsidRDefault="00064145" w:rsidP="00202ABC">
      <w:pPr>
        <w:pStyle w:val="NoSpacing"/>
      </w:pPr>
      <w:r>
        <w:tab/>
      </w:r>
      <w:r>
        <w:tab/>
        <w:t>(Register of Edmund Lacy, Bishop of Exeter 1420-55 p.73)</w:t>
      </w:r>
    </w:p>
    <w:p w:rsidR="00202ABC" w:rsidRDefault="00202ABC" w:rsidP="00202ABC">
      <w:pPr>
        <w:pStyle w:val="NoSpacing"/>
        <w:ind w:left="1440" w:hanging="1440"/>
      </w:pPr>
      <w:r>
        <w:t>24 Sep.1429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202ABC" w:rsidRDefault="00202ABC" w:rsidP="00202ABC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p.128)</w:t>
      </w:r>
    </w:p>
    <w:p w:rsidR="00202ABC" w:rsidRDefault="00202ABC" w:rsidP="00202ABC">
      <w:pPr>
        <w:pStyle w:val="NoSpacing"/>
      </w:pPr>
    </w:p>
    <w:p w:rsidR="00202ABC" w:rsidRDefault="00202ABC" w:rsidP="00202ABC">
      <w:pPr>
        <w:pStyle w:val="NoSpacing"/>
      </w:pPr>
    </w:p>
    <w:p w:rsidR="00202ABC" w:rsidRDefault="00202ABC" w:rsidP="00202ABC">
      <w:pPr>
        <w:pStyle w:val="NoSpacing"/>
      </w:pPr>
      <w:r>
        <w:t>8 July 2016</w:t>
      </w:r>
    </w:p>
    <w:p w:rsidR="00064145" w:rsidRDefault="00064145" w:rsidP="00202ABC">
      <w:pPr>
        <w:pStyle w:val="NoSpacing"/>
      </w:pPr>
      <w:r>
        <w:t>24 April 2017</w:t>
      </w:r>
      <w:bookmarkStart w:id="0" w:name="_GoBack"/>
      <w:bookmarkEnd w:id="0"/>
    </w:p>
    <w:p w:rsidR="006B2F86" w:rsidRPr="00202ABC" w:rsidRDefault="00064145" w:rsidP="00E71FC3">
      <w:pPr>
        <w:pStyle w:val="NoSpacing"/>
      </w:pPr>
    </w:p>
    <w:sectPr w:rsidR="006B2F86" w:rsidRPr="00202A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ABC" w:rsidRDefault="00202ABC" w:rsidP="00E71FC3">
      <w:pPr>
        <w:spacing w:after="0" w:line="240" w:lineRule="auto"/>
      </w:pPr>
      <w:r>
        <w:separator/>
      </w:r>
    </w:p>
  </w:endnote>
  <w:endnote w:type="continuationSeparator" w:id="0">
    <w:p w:rsidR="00202ABC" w:rsidRDefault="00202A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ABC" w:rsidRDefault="00202ABC" w:rsidP="00E71FC3">
      <w:pPr>
        <w:spacing w:after="0" w:line="240" w:lineRule="auto"/>
      </w:pPr>
      <w:r>
        <w:separator/>
      </w:r>
    </w:p>
  </w:footnote>
  <w:footnote w:type="continuationSeparator" w:id="0">
    <w:p w:rsidR="00202ABC" w:rsidRDefault="00202A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ABC"/>
    <w:rsid w:val="00064145"/>
    <w:rsid w:val="001A7C09"/>
    <w:rsid w:val="00202AB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936F4"/>
  <w15:chartTrackingRefBased/>
  <w15:docId w15:val="{B40859DA-AD1D-48A3-B04F-86427D8D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2016-07-08T13:23:00Z</dcterms:created>
  <dcterms:modified xsi:type="dcterms:W3CDTF">2017-04-24T09:19:00Z</dcterms:modified>
</cp:coreProperties>
</file>