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HELMER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Nov.1466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p.55)</w:t>
      </w:r>
    </w:p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0894" w:rsidRDefault="000E0894" w:rsidP="000E08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</w:p>
    <w:p w:rsidR="006B2F86" w:rsidRPr="00E71FC3" w:rsidRDefault="000E08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894" w:rsidRDefault="000E0894" w:rsidP="00E71FC3">
      <w:pPr>
        <w:spacing w:after="0" w:line="240" w:lineRule="auto"/>
      </w:pPr>
      <w:r>
        <w:separator/>
      </w:r>
    </w:p>
  </w:endnote>
  <w:endnote w:type="continuationSeparator" w:id="0">
    <w:p w:rsidR="000E0894" w:rsidRDefault="000E08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894" w:rsidRDefault="000E0894" w:rsidP="00E71FC3">
      <w:pPr>
        <w:spacing w:after="0" w:line="240" w:lineRule="auto"/>
      </w:pPr>
      <w:r>
        <w:separator/>
      </w:r>
    </w:p>
  </w:footnote>
  <w:footnote w:type="continuationSeparator" w:id="0">
    <w:p w:rsidR="000E0894" w:rsidRDefault="000E08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94"/>
    <w:rsid w:val="000E08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75E1F-300F-41AF-A471-C2C2C8EA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2016-04-09T20:56:00Z</dcterms:created>
  <dcterms:modified xsi:type="dcterms:W3CDTF">2016-04-09T20:56:00Z</dcterms:modified>
</cp:coreProperties>
</file>