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34D8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sir William HELME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5FD324FF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Gressenhall</w:t>
      </w:r>
      <w:proofErr w:type="spellEnd"/>
      <w:r>
        <w:rPr>
          <w:rStyle w:val="s1"/>
        </w:rPr>
        <w:t>, Norfolk. Priest.</w:t>
      </w:r>
    </w:p>
    <w:p w14:paraId="423F455F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</w:p>
    <w:p w14:paraId="10551539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</w:p>
    <w:p w14:paraId="2B1BD8AA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6653CAFF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</w:t>
      </w:r>
      <w:r>
        <w:rPr>
          <w:rStyle w:val="s1"/>
        </w:rPr>
        <w:t>81)</w:t>
      </w:r>
    </w:p>
    <w:p w14:paraId="379F7F4A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</w:p>
    <w:p w14:paraId="7CE30DE0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</w:p>
    <w:p w14:paraId="2D983BF8" w14:textId="77777777" w:rsidR="00127ACE" w:rsidRDefault="00127ACE" w:rsidP="00127AC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13 September 2021</w:t>
      </w:r>
    </w:p>
    <w:p w14:paraId="4988BF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3AAD7" w14:textId="77777777" w:rsidR="00127ACE" w:rsidRDefault="00127ACE" w:rsidP="009139A6">
      <w:r>
        <w:separator/>
      </w:r>
    </w:p>
  </w:endnote>
  <w:endnote w:type="continuationSeparator" w:id="0">
    <w:p w14:paraId="22AA50AA" w14:textId="77777777" w:rsidR="00127ACE" w:rsidRDefault="00127A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A3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82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9F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B70C0" w14:textId="77777777" w:rsidR="00127ACE" w:rsidRDefault="00127ACE" w:rsidP="009139A6">
      <w:r>
        <w:separator/>
      </w:r>
    </w:p>
  </w:footnote>
  <w:footnote w:type="continuationSeparator" w:id="0">
    <w:p w14:paraId="1AD53404" w14:textId="77777777" w:rsidR="00127ACE" w:rsidRDefault="00127A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11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8EB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401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CE"/>
    <w:rsid w:val="000666E0"/>
    <w:rsid w:val="00127AC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1B80"/>
  <w15:chartTrackingRefBased/>
  <w15:docId w15:val="{8DCD5A03-CB8E-4F9F-BD18-3269EA12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7ACE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27AC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2021-10-07T09:05:00Z</dcterms:created>
  <dcterms:modified xsi:type="dcterms:W3CDTF">2021-10-07T09:09:00Z</dcterms:modified>
</cp:coreProperties>
</file>