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DB569" w14:textId="77777777" w:rsidR="00916702" w:rsidRDefault="00916702" w:rsidP="00916702">
      <w:pPr>
        <w:pStyle w:val="NoSpacing"/>
      </w:pPr>
      <w:r>
        <w:rPr>
          <w:u w:val="single"/>
        </w:rPr>
        <w:t>William HELME</w:t>
      </w:r>
      <w:r>
        <w:t xml:space="preserve">     </w:t>
      </w:r>
      <w:r>
        <w:t>(fl.1493)</w:t>
      </w:r>
    </w:p>
    <w:p w14:paraId="1E154574" w14:textId="018E71F0" w:rsidR="00916702" w:rsidRDefault="00916702" w:rsidP="00916702">
      <w:pPr>
        <w:pStyle w:val="NoSpacing"/>
      </w:pPr>
      <w:r>
        <w:t xml:space="preserve">of York. </w:t>
      </w:r>
      <w:r>
        <w:t>Tailor and soupmaker.</w:t>
      </w:r>
      <w:bookmarkStart w:id="0" w:name="_GoBack"/>
      <w:bookmarkEnd w:id="0"/>
    </w:p>
    <w:p w14:paraId="3116317B" w14:textId="77777777" w:rsidR="00916702" w:rsidRDefault="00916702" w:rsidP="00916702">
      <w:pPr>
        <w:pStyle w:val="NoSpacing"/>
      </w:pPr>
    </w:p>
    <w:p w14:paraId="3B751A52" w14:textId="77777777" w:rsidR="00916702" w:rsidRDefault="00916702" w:rsidP="00916702">
      <w:pPr>
        <w:pStyle w:val="NoSpacing"/>
      </w:pPr>
    </w:p>
    <w:p w14:paraId="167F7F14" w14:textId="77777777" w:rsidR="00916702" w:rsidRDefault="00916702" w:rsidP="00916702">
      <w:pPr>
        <w:pStyle w:val="NoSpacing"/>
      </w:pPr>
      <w:r>
        <w:tab/>
        <w:t>1493</w:t>
      </w:r>
      <w:r>
        <w:tab/>
        <w:t>He became a Freeman.   (R.F.Y. p.217)</w:t>
      </w:r>
    </w:p>
    <w:p w14:paraId="343ADA17" w14:textId="77777777" w:rsidR="00916702" w:rsidRDefault="00916702" w:rsidP="00916702">
      <w:pPr>
        <w:pStyle w:val="NoSpacing"/>
      </w:pPr>
    </w:p>
    <w:p w14:paraId="50CD6432" w14:textId="77777777" w:rsidR="00916702" w:rsidRDefault="00916702" w:rsidP="00916702">
      <w:pPr>
        <w:pStyle w:val="NoSpacing"/>
      </w:pPr>
    </w:p>
    <w:p w14:paraId="7289A2B6" w14:textId="77777777" w:rsidR="00916702" w:rsidRPr="00101D53" w:rsidRDefault="00916702" w:rsidP="00916702">
      <w:pPr>
        <w:pStyle w:val="NoSpacing"/>
      </w:pPr>
      <w:r>
        <w:t>5 September 2019</w:t>
      </w:r>
    </w:p>
    <w:p w14:paraId="7B0CF285" w14:textId="69568809" w:rsidR="006B2F86" w:rsidRPr="00916702" w:rsidRDefault="00916702" w:rsidP="00E71FC3">
      <w:pPr>
        <w:pStyle w:val="NoSpacing"/>
      </w:pPr>
    </w:p>
    <w:sectPr w:rsidR="006B2F86" w:rsidRPr="009167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BC7451" w14:textId="77777777" w:rsidR="00916702" w:rsidRDefault="00916702" w:rsidP="00E71FC3">
      <w:pPr>
        <w:spacing w:after="0" w:line="240" w:lineRule="auto"/>
      </w:pPr>
      <w:r>
        <w:separator/>
      </w:r>
    </w:p>
  </w:endnote>
  <w:endnote w:type="continuationSeparator" w:id="0">
    <w:p w14:paraId="3C220802" w14:textId="77777777" w:rsidR="00916702" w:rsidRDefault="009167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D9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0D12D" w14:textId="77777777" w:rsidR="00916702" w:rsidRDefault="00916702" w:rsidP="00E71FC3">
      <w:pPr>
        <w:spacing w:after="0" w:line="240" w:lineRule="auto"/>
      </w:pPr>
      <w:r>
        <w:separator/>
      </w:r>
    </w:p>
  </w:footnote>
  <w:footnote w:type="continuationSeparator" w:id="0">
    <w:p w14:paraId="446214E3" w14:textId="77777777" w:rsidR="00916702" w:rsidRDefault="009167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02"/>
    <w:rsid w:val="001A7C09"/>
    <w:rsid w:val="00577BD5"/>
    <w:rsid w:val="00656CBA"/>
    <w:rsid w:val="006A1F77"/>
    <w:rsid w:val="00733BE7"/>
    <w:rsid w:val="0091670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036B1"/>
  <w15:chartTrackingRefBased/>
  <w15:docId w15:val="{A14E7AC4-C53C-4F72-B855-928F39DF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2019-09-05T10:41:00Z</dcterms:created>
  <dcterms:modified xsi:type="dcterms:W3CDTF">2019-09-05T10:42:00Z</dcterms:modified>
</cp:coreProperties>
</file>