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3F0DB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HELME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0D8BF6AD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Willesden, London. Husbandman.</w:t>
      </w:r>
    </w:p>
    <w:p w14:paraId="4D82FABA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D98E08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2AA84B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John Bulman(q.v.), as the executor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Mortymer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</w:t>
      </w:r>
    </w:p>
    <w:p w14:paraId="1487017E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Harringhay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 and eight others.</w:t>
      </w:r>
    </w:p>
    <w:p w14:paraId="1A50F3C0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EA3D056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C46F0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A3AE9" w14:textId="77777777" w:rsidR="009B20A4" w:rsidRDefault="009B20A4" w:rsidP="009B20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2022</w:t>
      </w:r>
    </w:p>
    <w:p w14:paraId="3C63D3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27138" w14:textId="77777777" w:rsidR="009B20A4" w:rsidRDefault="009B20A4" w:rsidP="009139A6">
      <w:r>
        <w:separator/>
      </w:r>
    </w:p>
  </w:endnote>
  <w:endnote w:type="continuationSeparator" w:id="0">
    <w:p w14:paraId="7A2C39BF" w14:textId="77777777" w:rsidR="009B20A4" w:rsidRDefault="009B20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C11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CCA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3E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760D8" w14:textId="77777777" w:rsidR="009B20A4" w:rsidRDefault="009B20A4" w:rsidP="009139A6">
      <w:r>
        <w:separator/>
      </w:r>
    </w:p>
  </w:footnote>
  <w:footnote w:type="continuationSeparator" w:id="0">
    <w:p w14:paraId="233CF392" w14:textId="77777777" w:rsidR="009B20A4" w:rsidRDefault="009B20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5BC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9DB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F8F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A4"/>
    <w:rsid w:val="000666E0"/>
    <w:rsid w:val="002510B7"/>
    <w:rsid w:val="005C130B"/>
    <w:rsid w:val="00826F5C"/>
    <w:rsid w:val="009139A6"/>
    <w:rsid w:val="009448BB"/>
    <w:rsid w:val="009B20A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CD13A"/>
  <w15:chartTrackingRefBased/>
  <w15:docId w15:val="{5A55AD0E-F8AA-4149-844B-1D72BC87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20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2022-05-23T09:20:00Z</dcterms:created>
  <dcterms:modified xsi:type="dcterms:W3CDTF">2022-05-23T09:20:00Z</dcterms:modified>
</cp:coreProperties>
</file>