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55DC3" w14:textId="77777777" w:rsidR="00BD69F4" w:rsidRDefault="00BD69F4" w:rsidP="00BD69F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HELLYS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4B6AD649" w14:textId="77777777" w:rsidR="00BD69F4" w:rsidRDefault="00BD69F4" w:rsidP="00BD69F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CAB7D31" w14:textId="77777777" w:rsidR="00BD69F4" w:rsidRDefault="00BD69F4" w:rsidP="00BD69F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9EEB65D" w14:textId="77777777" w:rsidR="00BD69F4" w:rsidRDefault="00BD69F4" w:rsidP="00BD69F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15D6E767" w14:textId="77777777" w:rsidR="00BD69F4" w:rsidRDefault="00BD69F4" w:rsidP="00BD69F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7078172F" w14:textId="77777777" w:rsidR="00BD69F4" w:rsidRDefault="00BD69F4" w:rsidP="00BD69F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Kent, except </w:t>
      </w:r>
    </w:p>
    <w:p w14:paraId="4A1E4BD4" w14:textId="77777777" w:rsidR="00BD69F4" w:rsidRDefault="00BD69F4" w:rsidP="00BD69F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Canterbury and ecclesiastical persons, the two fifteenths and two tenths </w:t>
      </w:r>
    </w:p>
    <w:p w14:paraId="074FD145" w14:textId="77777777" w:rsidR="00BD69F4" w:rsidRDefault="00BD69F4" w:rsidP="00BD69F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granted to the King at the last Parliament.   (C.F.R. 1399-1405 pp.282-3)</w:t>
      </w:r>
    </w:p>
    <w:p w14:paraId="1C1C01F6" w14:textId="77777777" w:rsidR="00BD69F4" w:rsidRDefault="00BD69F4" w:rsidP="00BD69F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983EF30" w14:textId="77777777" w:rsidR="00BD69F4" w:rsidRDefault="00BD69F4" w:rsidP="00BD69F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57C06D0" w14:textId="77777777" w:rsidR="00BD69F4" w:rsidRDefault="00BD69F4" w:rsidP="00BD69F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2021</w:t>
      </w:r>
    </w:p>
    <w:p w14:paraId="28BFCFF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6FCFD" w14:textId="77777777" w:rsidR="00BD69F4" w:rsidRDefault="00BD69F4" w:rsidP="009139A6">
      <w:r>
        <w:separator/>
      </w:r>
    </w:p>
  </w:endnote>
  <w:endnote w:type="continuationSeparator" w:id="0">
    <w:p w14:paraId="794D4FB4" w14:textId="77777777" w:rsidR="00BD69F4" w:rsidRDefault="00BD69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75A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0F59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766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9E855" w14:textId="77777777" w:rsidR="00BD69F4" w:rsidRDefault="00BD69F4" w:rsidP="009139A6">
      <w:r>
        <w:separator/>
      </w:r>
    </w:p>
  </w:footnote>
  <w:footnote w:type="continuationSeparator" w:id="0">
    <w:p w14:paraId="1EB3B285" w14:textId="77777777" w:rsidR="00BD69F4" w:rsidRDefault="00BD69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706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BDB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724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F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D69F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E63A6"/>
  <w15:chartTrackingRefBased/>
  <w15:docId w15:val="{63DEE11F-18BB-4BAC-99B2-20E0B73A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2021-07-26T15:07:00Z</dcterms:created>
  <dcterms:modified xsi:type="dcterms:W3CDTF">2021-07-26T15:08:00Z</dcterms:modified>
</cp:coreProperties>
</file>