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418" w:rsidRDefault="00A13418" w:rsidP="00A13418">
      <w:pPr>
        <w:pStyle w:val="NoSpacing"/>
      </w:pPr>
      <w:r>
        <w:rPr>
          <w:u w:val="single"/>
        </w:rPr>
        <w:t>Laurence HELLYS</w:t>
      </w:r>
      <w:r>
        <w:t xml:space="preserve">        (fl.1488)</w:t>
      </w:r>
    </w:p>
    <w:p w:rsidR="00A13418" w:rsidRDefault="00A13418" w:rsidP="00A13418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A13418" w:rsidRDefault="00A13418" w:rsidP="00A13418">
      <w:pPr>
        <w:pStyle w:val="NoSpacing"/>
      </w:pPr>
    </w:p>
    <w:p w:rsidR="00A13418" w:rsidRDefault="00A13418" w:rsidP="00A13418">
      <w:pPr>
        <w:pStyle w:val="NoSpacing"/>
      </w:pPr>
    </w:p>
    <w:p w:rsidR="00A13418" w:rsidRDefault="00A13418" w:rsidP="00A13418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A13418" w:rsidRDefault="00A13418" w:rsidP="00A13418">
      <w:pPr>
        <w:pStyle w:val="NoSpacing"/>
      </w:pPr>
    </w:p>
    <w:p w:rsidR="00A13418" w:rsidRDefault="00A13418" w:rsidP="00A13418">
      <w:pPr>
        <w:pStyle w:val="NoSpacing"/>
      </w:pPr>
    </w:p>
    <w:p w:rsidR="00E47068" w:rsidRPr="00C009D8" w:rsidRDefault="00A13418" w:rsidP="00A13418">
      <w:pPr>
        <w:pStyle w:val="NoSpacing"/>
      </w:pPr>
      <w:r>
        <w:t>26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418" w:rsidRDefault="00A13418" w:rsidP="00920DE3">
      <w:pPr>
        <w:spacing w:after="0" w:line="240" w:lineRule="auto"/>
      </w:pPr>
      <w:r>
        <w:separator/>
      </w:r>
    </w:p>
  </w:endnote>
  <w:endnote w:type="continuationSeparator" w:id="0">
    <w:p w:rsidR="00A13418" w:rsidRDefault="00A134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418" w:rsidRDefault="00A13418" w:rsidP="00920DE3">
      <w:pPr>
        <w:spacing w:after="0" w:line="240" w:lineRule="auto"/>
      </w:pPr>
      <w:r>
        <w:separator/>
      </w:r>
    </w:p>
  </w:footnote>
  <w:footnote w:type="continuationSeparator" w:id="0">
    <w:p w:rsidR="00A13418" w:rsidRDefault="00A134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418"/>
    <w:rsid w:val="00120749"/>
    <w:rsid w:val="00624CAE"/>
    <w:rsid w:val="00920DE3"/>
    <w:rsid w:val="00A1341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2015-01-06T21:05:00Z</dcterms:created>
  <dcterms:modified xsi:type="dcterms:W3CDTF">2015-01-06T21:05:00Z</dcterms:modified>
</cp:coreProperties>
</file>