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F9548" w14:textId="77777777" w:rsidR="001647C7" w:rsidRDefault="001647C7" w:rsidP="001647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HELLIS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3CBEE271" w14:textId="77777777" w:rsidR="001647C7" w:rsidRDefault="001647C7" w:rsidP="001647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Brenchley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0201E97D" w14:textId="77777777" w:rsidR="001647C7" w:rsidRDefault="001647C7" w:rsidP="001647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670B1F" w14:textId="77777777" w:rsidR="001647C7" w:rsidRDefault="001647C7" w:rsidP="001647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226C44" w14:textId="77777777" w:rsidR="001647C7" w:rsidRDefault="001647C7" w:rsidP="001647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Herberd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Hadlow(q.v.) were tried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were </w:t>
      </w:r>
    </w:p>
    <w:p w14:paraId="2DA072E7" w14:textId="77777777" w:rsidR="001647C7" w:rsidRDefault="001647C7" w:rsidP="001647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forced to repeat their abjurations in West </w:t>
      </w:r>
      <w:proofErr w:type="spellStart"/>
      <w:r>
        <w:rPr>
          <w:rFonts w:ascii="Times New Roman" w:hAnsi="Times New Roman" w:cs="Times New Roman"/>
          <w:sz w:val="24"/>
          <w:szCs w:val="24"/>
        </w:rPr>
        <w:t>Malling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F64C7AE" w14:textId="77777777" w:rsidR="001647C7" w:rsidRDefault="001647C7" w:rsidP="001647C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p.410)</w:t>
      </w:r>
    </w:p>
    <w:p w14:paraId="584D4E27" w14:textId="77777777" w:rsidR="001647C7" w:rsidRDefault="001647C7" w:rsidP="001647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BC1665" w14:textId="77777777" w:rsidR="001647C7" w:rsidRDefault="001647C7" w:rsidP="001647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B3ED91" w14:textId="77777777" w:rsidR="001647C7" w:rsidRDefault="001647C7" w:rsidP="001647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2022</w:t>
      </w:r>
    </w:p>
    <w:p w14:paraId="55B657A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3E07F" w14:textId="77777777" w:rsidR="001647C7" w:rsidRDefault="001647C7" w:rsidP="009139A6">
      <w:r>
        <w:separator/>
      </w:r>
    </w:p>
  </w:endnote>
  <w:endnote w:type="continuationSeparator" w:id="0">
    <w:p w14:paraId="75FFDD36" w14:textId="77777777" w:rsidR="001647C7" w:rsidRDefault="001647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497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34B7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E98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D8DB7" w14:textId="77777777" w:rsidR="001647C7" w:rsidRDefault="001647C7" w:rsidP="009139A6">
      <w:r>
        <w:separator/>
      </w:r>
    </w:p>
  </w:footnote>
  <w:footnote w:type="continuationSeparator" w:id="0">
    <w:p w14:paraId="2AAE0360" w14:textId="77777777" w:rsidR="001647C7" w:rsidRDefault="001647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3E2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AA5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96D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C7"/>
    <w:rsid w:val="000666E0"/>
    <w:rsid w:val="001647C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9AA28"/>
  <w15:chartTrackingRefBased/>
  <w15:docId w15:val="{CE8724CC-8100-41FF-B3D7-B7C37A212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2022-08-12T20:08:00Z</dcterms:created>
  <dcterms:modified xsi:type="dcterms:W3CDTF">2022-08-12T20:08:00Z</dcterms:modified>
</cp:coreProperties>
</file>