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241034" w14:textId="77777777" w:rsidR="00363239" w:rsidRDefault="00363239" w:rsidP="003632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HELLE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fl.1405)</w:t>
      </w:r>
    </w:p>
    <w:p w14:paraId="368E8284" w14:textId="77777777" w:rsidR="00363239" w:rsidRDefault="00363239" w:rsidP="003632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proofErr w:type="gramStart"/>
      <w:r>
        <w:rPr>
          <w:rFonts w:cs="Times New Roman"/>
          <w:szCs w:val="24"/>
        </w:rPr>
        <w:t>St.Michael’s</w:t>
      </w:r>
      <w:proofErr w:type="spellEnd"/>
      <w:proofErr w:type="gramEnd"/>
      <w:r>
        <w:rPr>
          <w:rFonts w:cs="Times New Roman"/>
          <w:szCs w:val="24"/>
        </w:rPr>
        <w:t>, Northampton.</w:t>
      </w:r>
    </w:p>
    <w:p w14:paraId="1431E3D0" w14:textId="77777777" w:rsidR="00363239" w:rsidRDefault="00363239" w:rsidP="00363239">
      <w:pPr>
        <w:pStyle w:val="NoSpacing"/>
        <w:rPr>
          <w:rFonts w:cs="Times New Roman"/>
          <w:szCs w:val="24"/>
        </w:rPr>
      </w:pPr>
    </w:p>
    <w:p w14:paraId="58FD5E94" w14:textId="77777777" w:rsidR="00363239" w:rsidRDefault="00363239" w:rsidP="00363239">
      <w:pPr>
        <w:pStyle w:val="NoSpacing"/>
        <w:rPr>
          <w:rFonts w:cs="Times New Roman"/>
          <w:szCs w:val="24"/>
        </w:rPr>
      </w:pPr>
    </w:p>
    <w:p w14:paraId="0B224091" w14:textId="77777777" w:rsidR="00363239" w:rsidRDefault="00363239" w:rsidP="003632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Nov.1405</w:t>
      </w:r>
      <w:r>
        <w:rPr>
          <w:rFonts w:cs="Times New Roman"/>
          <w:szCs w:val="24"/>
        </w:rPr>
        <w:tab/>
        <w:t>He was licensed to celebrate one anniversary on account of the poverty</w:t>
      </w:r>
    </w:p>
    <w:p w14:paraId="3C13A443" w14:textId="77777777" w:rsidR="00363239" w:rsidRDefault="00363239" w:rsidP="003632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his benefice, the permission to last for three years.</w:t>
      </w:r>
    </w:p>
    <w:p w14:paraId="589170E9" w14:textId="77777777" w:rsidR="00363239" w:rsidRPr="00E7711B" w:rsidRDefault="00363239" w:rsidP="003632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E7711B">
        <w:rPr>
          <w:rFonts w:cs="Times New Roman"/>
          <w:szCs w:val="24"/>
        </w:rPr>
        <w:t xml:space="preserve">(“The Register of Bishop Philip </w:t>
      </w:r>
      <w:proofErr w:type="spellStart"/>
      <w:r w:rsidRPr="00E7711B">
        <w:rPr>
          <w:rFonts w:cs="Times New Roman"/>
          <w:szCs w:val="24"/>
        </w:rPr>
        <w:t>Repingdon</w:t>
      </w:r>
      <w:proofErr w:type="spellEnd"/>
      <w:r w:rsidRPr="00E7711B">
        <w:rPr>
          <w:rFonts w:cs="Times New Roman"/>
          <w:szCs w:val="24"/>
        </w:rPr>
        <w:t xml:space="preserve"> 1405-1419 ed. Margaret </w:t>
      </w:r>
    </w:p>
    <w:p w14:paraId="5EA57AED" w14:textId="77777777" w:rsidR="00363239" w:rsidRDefault="00363239" w:rsidP="00363239">
      <w:pPr>
        <w:pStyle w:val="NoSpacing"/>
        <w:ind w:left="720" w:firstLine="720"/>
        <w:rPr>
          <w:rFonts w:cs="Times New Roman"/>
          <w:szCs w:val="24"/>
        </w:rPr>
      </w:pPr>
      <w:r w:rsidRPr="00E7711B">
        <w:rPr>
          <w:rFonts w:cs="Times New Roman"/>
          <w:szCs w:val="24"/>
        </w:rPr>
        <w:t>Archer, pub. Lincoln Record Society 1962 vol.1 p.</w:t>
      </w:r>
      <w:r>
        <w:rPr>
          <w:rFonts w:cs="Times New Roman"/>
          <w:szCs w:val="24"/>
        </w:rPr>
        <w:t>55)</w:t>
      </w:r>
    </w:p>
    <w:p w14:paraId="0D69BF9A" w14:textId="77777777" w:rsidR="00363239" w:rsidRDefault="00363239" w:rsidP="00363239">
      <w:pPr>
        <w:pStyle w:val="NoSpacing"/>
        <w:rPr>
          <w:rFonts w:cs="Times New Roman"/>
          <w:szCs w:val="24"/>
        </w:rPr>
      </w:pPr>
    </w:p>
    <w:p w14:paraId="2CE820D5" w14:textId="77777777" w:rsidR="00363239" w:rsidRDefault="00363239" w:rsidP="00363239">
      <w:pPr>
        <w:pStyle w:val="NoSpacing"/>
        <w:rPr>
          <w:rFonts w:cs="Times New Roman"/>
          <w:szCs w:val="24"/>
        </w:rPr>
      </w:pPr>
    </w:p>
    <w:p w14:paraId="60405375" w14:textId="77777777" w:rsidR="00363239" w:rsidRDefault="00363239" w:rsidP="003632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June 2024</w:t>
      </w:r>
    </w:p>
    <w:p w14:paraId="6C34C6A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621619" w14:textId="77777777" w:rsidR="00363239" w:rsidRDefault="00363239" w:rsidP="009139A6">
      <w:r>
        <w:separator/>
      </w:r>
    </w:p>
  </w:endnote>
  <w:endnote w:type="continuationSeparator" w:id="0">
    <w:p w14:paraId="26150671" w14:textId="77777777" w:rsidR="00363239" w:rsidRDefault="0036323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BC7FA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A5C82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B972D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6AC7EE" w14:textId="77777777" w:rsidR="00363239" w:rsidRDefault="00363239" w:rsidP="009139A6">
      <w:r>
        <w:separator/>
      </w:r>
    </w:p>
  </w:footnote>
  <w:footnote w:type="continuationSeparator" w:id="0">
    <w:p w14:paraId="49F85DD9" w14:textId="77777777" w:rsidR="00363239" w:rsidRDefault="0036323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F464C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B9BBB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9E22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239"/>
    <w:rsid w:val="000666E0"/>
    <w:rsid w:val="001C5947"/>
    <w:rsid w:val="002510B7"/>
    <w:rsid w:val="00270799"/>
    <w:rsid w:val="0036323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BBEB5"/>
  <w15:chartTrackingRefBased/>
  <w15:docId w15:val="{C682F5A3-C425-4497-A5C7-969E15B96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2024-07-04T14:26:00Z</dcterms:created>
  <dcterms:modified xsi:type="dcterms:W3CDTF">2024-07-04T14:26:00Z</dcterms:modified>
</cp:coreProperties>
</file>