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6BFE1" w14:textId="77777777" w:rsidR="00332ECB" w:rsidRDefault="00332ECB" w:rsidP="00332E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Martin del HELLE (alias del </w:t>
      </w:r>
      <w:proofErr w:type="gramStart"/>
      <w:r>
        <w:rPr>
          <w:rFonts w:cs="Times New Roman"/>
          <w:szCs w:val="24"/>
          <w:u w:val="single"/>
        </w:rPr>
        <w:t>HALLE)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(fl.1452)</w:t>
      </w:r>
    </w:p>
    <w:p w14:paraId="1F8C0032" w14:textId="77777777" w:rsidR="00332ECB" w:rsidRDefault="00332ECB" w:rsidP="00332E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Derbyshire. Yeoman.</w:t>
      </w:r>
    </w:p>
    <w:p w14:paraId="58F02F64" w14:textId="77777777" w:rsidR="00332ECB" w:rsidRDefault="00332ECB" w:rsidP="00332ECB">
      <w:pPr>
        <w:pStyle w:val="NoSpacing"/>
        <w:rPr>
          <w:rFonts w:cs="Times New Roman"/>
          <w:szCs w:val="24"/>
        </w:rPr>
      </w:pPr>
    </w:p>
    <w:p w14:paraId="1156F622" w14:textId="77777777" w:rsidR="00332ECB" w:rsidRDefault="00332ECB" w:rsidP="00332ECB">
      <w:pPr>
        <w:pStyle w:val="NoSpacing"/>
        <w:rPr>
          <w:rFonts w:cs="Times New Roman"/>
          <w:szCs w:val="24"/>
        </w:rPr>
      </w:pPr>
    </w:p>
    <w:p w14:paraId="502D31EB" w14:textId="77777777" w:rsidR="00332ECB" w:rsidRDefault="00332ECB" w:rsidP="00332E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Oct.1452</w:t>
      </w:r>
      <w:r>
        <w:rPr>
          <w:rFonts w:cs="Times New Roman"/>
          <w:szCs w:val="24"/>
        </w:rPr>
        <w:tab/>
        <w:t xml:space="preserve">He was pardoned for not appearing to answer Henry </w:t>
      </w:r>
      <w:proofErr w:type="spellStart"/>
      <w:r>
        <w:rPr>
          <w:rFonts w:cs="Times New Roman"/>
          <w:szCs w:val="24"/>
        </w:rPr>
        <w:t>Blakwall</w:t>
      </w:r>
      <w:proofErr w:type="spellEnd"/>
      <w:r>
        <w:rPr>
          <w:rFonts w:cs="Times New Roman"/>
          <w:szCs w:val="24"/>
        </w:rPr>
        <w:t>(q.v.)</w:t>
      </w:r>
    </w:p>
    <w:p w14:paraId="70E0EDB8" w14:textId="77777777" w:rsidR="00332ECB" w:rsidRDefault="00332ECB" w:rsidP="00332E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40s</w:t>
      </w:r>
    </w:p>
    <w:p w14:paraId="000C9486" w14:textId="77777777" w:rsidR="00332ECB" w:rsidRDefault="00332ECB" w:rsidP="00332E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p.3)</w:t>
      </w:r>
    </w:p>
    <w:p w14:paraId="7DAA82B6" w14:textId="77777777" w:rsidR="00332ECB" w:rsidRDefault="00332ECB" w:rsidP="00332ECB">
      <w:pPr>
        <w:pStyle w:val="NoSpacing"/>
        <w:rPr>
          <w:rFonts w:cs="Times New Roman"/>
          <w:szCs w:val="24"/>
        </w:rPr>
      </w:pPr>
    </w:p>
    <w:p w14:paraId="11657C81" w14:textId="77777777" w:rsidR="00332ECB" w:rsidRDefault="00332ECB" w:rsidP="00332ECB">
      <w:pPr>
        <w:pStyle w:val="NoSpacing"/>
        <w:rPr>
          <w:rFonts w:cs="Times New Roman"/>
          <w:szCs w:val="24"/>
        </w:rPr>
      </w:pPr>
    </w:p>
    <w:p w14:paraId="7D660FD7" w14:textId="77777777" w:rsidR="00332ECB" w:rsidRDefault="00332ECB" w:rsidP="00332E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November 2024</w:t>
      </w:r>
    </w:p>
    <w:p w14:paraId="107523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87F8B" w14:textId="77777777" w:rsidR="00332ECB" w:rsidRDefault="00332ECB" w:rsidP="009139A6">
      <w:r>
        <w:separator/>
      </w:r>
    </w:p>
  </w:endnote>
  <w:endnote w:type="continuationSeparator" w:id="0">
    <w:p w14:paraId="6D7CB69B" w14:textId="77777777" w:rsidR="00332ECB" w:rsidRDefault="00332E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04A7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66F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137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365ACE" w14:textId="77777777" w:rsidR="00332ECB" w:rsidRDefault="00332ECB" w:rsidP="009139A6">
      <w:r>
        <w:separator/>
      </w:r>
    </w:p>
  </w:footnote>
  <w:footnote w:type="continuationSeparator" w:id="0">
    <w:p w14:paraId="3B5F9384" w14:textId="77777777" w:rsidR="00332ECB" w:rsidRDefault="00332E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161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682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C7A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ECB"/>
    <w:rsid w:val="000666E0"/>
    <w:rsid w:val="002510B7"/>
    <w:rsid w:val="00270799"/>
    <w:rsid w:val="002B5E44"/>
    <w:rsid w:val="00332EC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29F3"/>
  <w15:chartTrackingRefBased/>
  <w15:docId w15:val="{0B592A9B-3F3C-4045-9FAF-5408270A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2024-11-22T15:20:00Z</dcterms:created>
  <dcterms:modified xsi:type="dcterms:W3CDTF">2024-11-22T15:21:00Z</dcterms:modified>
</cp:coreProperties>
</file>