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E47" w:rsidRDefault="003D2E47" w:rsidP="003D2E47">
      <w:pPr>
        <w:pStyle w:val="NoSpacing"/>
      </w:pPr>
      <w:r>
        <w:rPr>
          <w:u w:val="single"/>
        </w:rPr>
        <w:t>Laurence at HELLE</w:t>
      </w:r>
      <w:r>
        <w:t xml:space="preserve">          (fl.1505)</w:t>
      </w:r>
    </w:p>
    <w:p w:rsidR="003D2E47" w:rsidRDefault="003D2E47" w:rsidP="003D2E4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3D2E47" w:rsidRDefault="003D2E47" w:rsidP="003D2E47">
      <w:pPr>
        <w:pStyle w:val="NoSpacing"/>
      </w:pPr>
    </w:p>
    <w:p w:rsidR="003D2E47" w:rsidRDefault="003D2E47" w:rsidP="003D2E47">
      <w:pPr>
        <w:pStyle w:val="NoSpacing"/>
      </w:pPr>
    </w:p>
    <w:p w:rsidR="003D2E47" w:rsidRDefault="003D2E47" w:rsidP="003D2E47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3D2E47" w:rsidRDefault="003D2E47" w:rsidP="003D2E47">
      <w:pPr>
        <w:pStyle w:val="NoSpacing"/>
      </w:pPr>
    </w:p>
    <w:p w:rsidR="003D2E47" w:rsidRDefault="003D2E47" w:rsidP="003D2E47">
      <w:pPr>
        <w:pStyle w:val="NoSpacing"/>
      </w:pPr>
    </w:p>
    <w:p w:rsidR="003D2E47" w:rsidRDefault="003D2E47" w:rsidP="003D2E47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E47" w:rsidRDefault="003D2E47" w:rsidP="00920DE3">
      <w:pPr>
        <w:spacing w:after="0" w:line="240" w:lineRule="auto"/>
      </w:pPr>
      <w:r>
        <w:separator/>
      </w:r>
    </w:p>
  </w:endnote>
  <w:endnote w:type="continuationSeparator" w:id="0">
    <w:p w:rsidR="003D2E47" w:rsidRDefault="003D2E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E47" w:rsidRDefault="003D2E47" w:rsidP="00920DE3">
      <w:pPr>
        <w:spacing w:after="0" w:line="240" w:lineRule="auto"/>
      </w:pPr>
      <w:r>
        <w:separator/>
      </w:r>
    </w:p>
  </w:footnote>
  <w:footnote w:type="continuationSeparator" w:id="0">
    <w:p w:rsidR="003D2E47" w:rsidRDefault="003D2E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E47"/>
    <w:rsid w:val="00120749"/>
    <w:rsid w:val="003D2E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2015-01-06T21:06:00Z</dcterms:created>
  <dcterms:modified xsi:type="dcterms:W3CDTF">2015-01-06T21:06:00Z</dcterms:modified>
</cp:coreProperties>
</file>