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F7" w:rsidRDefault="007F7BF7" w:rsidP="007F7BF7">
      <w:pPr>
        <w:pStyle w:val="NoSpacing"/>
      </w:pPr>
      <w:r>
        <w:rPr>
          <w:u w:val="single"/>
        </w:rPr>
        <w:t>John at HELLE</w:t>
      </w:r>
      <w:r>
        <w:t xml:space="preserve">       (fl.1456)</w:t>
      </w:r>
    </w:p>
    <w:p w:rsidR="007F7BF7" w:rsidRDefault="007F7BF7" w:rsidP="007F7BF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7F7BF7" w:rsidRDefault="007F7BF7" w:rsidP="007F7BF7">
      <w:pPr>
        <w:pStyle w:val="NoSpacing"/>
      </w:pPr>
    </w:p>
    <w:p w:rsidR="007F7BF7" w:rsidRDefault="007F7BF7" w:rsidP="007F7BF7">
      <w:pPr>
        <w:pStyle w:val="NoSpacing"/>
      </w:pPr>
    </w:p>
    <w:p w:rsidR="007F7BF7" w:rsidRDefault="007F7BF7" w:rsidP="007F7BF7">
      <w:pPr>
        <w:pStyle w:val="NoSpacing"/>
      </w:pPr>
      <w:r>
        <w:tab/>
        <w:t>1456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7F7BF7" w:rsidRDefault="007F7BF7" w:rsidP="007F7BF7">
      <w:pPr>
        <w:pStyle w:val="NoSpacing"/>
      </w:pPr>
    </w:p>
    <w:p w:rsidR="007F7BF7" w:rsidRDefault="007F7BF7" w:rsidP="007F7BF7">
      <w:pPr>
        <w:pStyle w:val="NoSpacing"/>
      </w:pPr>
    </w:p>
    <w:p w:rsidR="007F7BF7" w:rsidRDefault="007F7BF7" w:rsidP="007F7BF7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BF7" w:rsidRDefault="007F7BF7" w:rsidP="00920DE3">
      <w:pPr>
        <w:spacing w:after="0" w:line="240" w:lineRule="auto"/>
      </w:pPr>
      <w:r>
        <w:separator/>
      </w:r>
    </w:p>
  </w:endnote>
  <w:endnote w:type="continuationSeparator" w:id="0">
    <w:p w:rsidR="007F7BF7" w:rsidRDefault="007F7B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BF7" w:rsidRDefault="007F7BF7" w:rsidP="00920DE3">
      <w:pPr>
        <w:spacing w:after="0" w:line="240" w:lineRule="auto"/>
      </w:pPr>
      <w:r>
        <w:separator/>
      </w:r>
    </w:p>
  </w:footnote>
  <w:footnote w:type="continuationSeparator" w:id="0">
    <w:p w:rsidR="007F7BF7" w:rsidRDefault="007F7B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F7"/>
    <w:rsid w:val="00120749"/>
    <w:rsid w:val="00624CAE"/>
    <w:rsid w:val="007F7BF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2015-01-03T20:38:00Z</dcterms:created>
  <dcterms:modified xsi:type="dcterms:W3CDTF">2015-01-03T20:39:00Z</dcterms:modified>
</cp:coreProperties>
</file>