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A5E" w:rsidRDefault="000B5A5E" w:rsidP="000B5A5E">
      <w:pPr>
        <w:pStyle w:val="NoSpacing"/>
      </w:pPr>
      <w:r>
        <w:rPr>
          <w:u w:val="single"/>
        </w:rPr>
        <w:t>Juliana at HELL</w:t>
      </w:r>
      <w:r>
        <w:t xml:space="preserve">      (fl.1478-9)</w:t>
      </w:r>
    </w:p>
    <w:p w:rsidR="000B5A5E" w:rsidRDefault="000B5A5E" w:rsidP="000B5A5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Sheldwich</w:t>
      </w:r>
      <w:proofErr w:type="spellEnd"/>
      <w:r>
        <w:t>, Kent. Widow</w:t>
      </w:r>
    </w:p>
    <w:p w:rsidR="000B5A5E" w:rsidRDefault="000B5A5E" w:rsidP="000B5A5E">
      <w:pPr>
        <w:pStyle w:val="NoSpacing"/>
      </w:pPr>
    </w:p>
    <w:p w:rsidR="000B5A5E" w:rsidRDefault="000B5A5E" w:rsidP="000B5A5E">
      <w:pPr>
        <w:pStyle w:val="NoSpacing"/>
      </w:pPr>
    </w:p>
    <w:p w:rsidR="000B5A5E" w:rsidRDefault="000B5A5E" w:rsidP="000B5A5E">
      <w:pPr>
        <w:pStyle w:val="NoSpacing"/>
      </w:pPr>
      <w:r>
        <w:t xml:space="preserve">         1478-9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0B5A5E" w:rsidRDefault="000B5A5E" w:rsidP="000B5A5E">
      <w:pPr>
        <w:pStyle w:val="NoSpacing"/>
      </w:pPr>
    </w:p>
    <w:p w:rsidR="000B5A5E" w:rsidRDefault="000B5A5E" w:rsidP="000B5A5E">
      <w:pPr>
        <w:pStyle w:val="NoSpacing"/>
      </w:pPr>
    </w:p>
    <w:p w:rsidR="000B5A5E" w:rsidRDefault="000B5A5E" w:rsidP="000B5A5E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A5E" w:rsidRDefault="000B5A5E" w:rsidP="00920DE3">
      <w:pPr>
        <w:spacing w:after="0" w:line="240" w:lineRule="auto"/>
      </w:pPr>
      <w:r>
        <w:separator/>
      </w:r>
    </w:p>
  </w:endnote>
  <w:endnote w:type="continuationSeparator" w:id="0">
    <w:p w:rsidR="000B5A5E" w:rsidRDefault="000B5A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A5E" w:rsidRDefault="000B5A5E" w:rsidP="00920DE3">
      <w:pPr>
        <w:spacing w:after="0" w:line="240" w:lineRule="auto"/>
      </w:pPr>
      <w:r>
        <w:separator/>
      </w:r>
    </w:p>
  </w:footnote>
  <w:footnote w:type="continuationSeparator" w:id="0">
    <w:p w:rsidR="000B5A5E" w:rsidRDefault="000B5A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A5E"/>
    <w:rsid w:val="000B5A5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2015-01-06T21:04:00Z</dcterms:created>
  <dcterms:modified xsi:type="dcterms:W3CDTF">2015-01-06T21:05:00Z</dcterms:modified>
</cp:coreProperties>
</file>