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96F" w:rsidRDefault="0047396F" w:rsidP="0047396F">
      <w:pPr>
        <w:pStyle w:val="NoSpacing"/>
      </w:pPr>
      <w:r>
        <w:rPr>
          <w:u w:val="single"/>
        </w:rPr>
        <w:t>John HELL</w:t>
      </w:r>
      <w:r>
        <w:t xml:space="preserve">      (fl.1422-3)</w:t>
      </w:r>
    </w:p>
    <w:p w:rsidR="0047396F" w:rsidRDefault="0047396F" w:rsidP="0047396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Wigborough</w:t>
      </w:r>
      <w:proofErr w:type="spellEnd"/>
      <w:r>
        <w:t>.</w:t>
      </w:r>
    </w:p>
    <w:p w:rsidR="0047396F" w:rsidRDefault="0047396F" w:rsidP="0047396F">
      <w:pPr>
        <w:pStyle w:val="NoSpacing"/>
        <w:tabs>
          <w:tab w:val="left" w:pos="900"/>
        </w:tabs>
      </w:pPr>
      <w:r>
        <w:tab/>
      </w:r>
    </w:p>
    <w:p w:rsidR="0047396F" w:rsidRDefault="0047396F" w:rsidP="0047396F">
      <w:pPr>
        <w:pStyle w:val="NoSpacing"/>
      </w:pPr>
    </w:p>
    <w:p w:rsidR="0047396F" w:rsidRDefault="0047396F" w:rsidP="0047396F">
      <w:pPr>
        <w:pStyle w:val="NoSpacing"/>
      </w:pPr>
      <w:r>
        <w:t xml:space="preserve">         1422-3</w:t>
      </w:r>
      <w:r>
        <w:tab/>
        <w:t>He became a Burgess of Colchester.</w:t>
      </w:r>
    </w:p>
    <w:p w:rsidR="0047396F" w:rsidRDefault="0047396F" w:rsidP="0047396F">
      <w:pPr>
        <w:pStyle w:val="NoSpacing"/>
      </w:pPr>
      <w:r>
        <w:tab/>
      </w:r>
      <w:r>
        <w:tab/>
        <w:t>(“The Red Parchment Book of Colchester” p.102)</w:t>
      </w:r>
    </w:p>
    <w:p w:rsidR="0047396F" w:rsidRDefault="0047396F" w:rsidP="0047396F">
      <w:pPr>
        <w:pStyle w:val="NoSpacing"/>
      </w:pPr>
    </w:p>
    <w:p w:rsidR="0047396F" w:rsidRDefault="0047396F" w:rsidP="0047396F">
      <w:pPr>
        <w:pStyle w:val="NoSpacing"/>
      </w:pPr>
    </w:p>
    <w:p w:rsidR="0047396F" w:rsidRDefault="0047396F" w:rsidP="0047396F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96F" w:rsidRDefault="0047396F" w:rsidP="00920DE3">
      <w:pPr>
        <w:spacing w:after="0" w:line="240" w:lineRule="auto"/>
      </w:pPr>
      <w:r>
        <w:separator/>
      </w:r>
    </w:p>
  </w:endnote>
  <w:endnote w:type="continuationSeparator" w:id="0">
    <w:p w:rsidR="0047396F" w:rsidRDefault="004739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96F" w:rsidRDefault="0047396F" w:rsidP="00920DE3">
      <w:pPr>
        <w:spacing w:after="0" w:line="240" w:lineRule="auto"/>
      </w:pPr>
      <w:r>
        <w:separator/>
      </w:r>
    </w:p>
  </w:footnote>
  <w:footnote w:type="continuationSeparator" w:id="0">
    <w:p w:rsidR="0047396F" w:rsidRDefault="004739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96F"/>
    <w:rsid w:val="00120749"/>
    <w:rsid w:val="0047396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2015-05-06T19:22:00Z</dcterms:created>
  <dcterms:modified xsi:type="dcterms:W3CDTF">2015-05-06T19:22:00Z</dcterms:modified>
</cp:coreProperties>
</file>