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B070" w14:textId="77777777" w:rsidR="00DB56B6" w:rsidRDefault="00DB56B6" w:rsidP="00DB56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HELIS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D999F56" w14:textId="77777777" w:rsidR="00DB56B6" w:rsidRDefault="00DB56B6" w:rsidP="00DB56B6">
      <w:pPr>
        <w:pStyle w:val="NoSpacing"/>
        <w:rPr>
          <w:rFonts w:cs="Times New Roman"/>
          <w:szCs w:val="24"/>
        </w:rPr>
      </w:pPr>
    </w:p>
    <w:p w14:paraId="3982A09A" w14:textId="77777777" w:rsidR="00DB56B6" w:rsidRDefault="00DB56B6" w:rsidP="00DB56B6">
      <w:pPr>
        <w:pStyle w:val="NoSpacing"/>
        <w:rPr>
          <w:rFonts w:cs="Times New Roman"/>
          <w:szCs w:val="24"/>
        </w:rPr>
      </w:pPr>
    </w:p>
    <w:p w14:paraId="6357FF3F" w14:textId="77777777" w:rsidR="00DB56B6" w:rsidRDefault="00DB56B6" w:rsidP="00DB56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Aug.1433</w:t>
      </w:r>
      <w:r>
        <w:rPr>
          <w:rFonts w:cs="Times New Roman"/>
          <w:szCs w:val="24"/>
        </w:rPr>
        <w:tab/>
        <w:t xml:space="preserve">He had a bequest in the Will of Richard </w:t>
      </w:r>
      <w:proofErr w:type="spellStart"/>
      <w:r>
        <w:rPr>
          <w:rFonts w:cs="Times New Roman"/>
          <w:szCs w:val="24"/>
        </w:rPr>
        <w:t>Hammyng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</w:t>
      </w:r>
    </w:p>
    <w:p w14:paraId="41E802C8" w14:textId="77777777" w:rsidR="00DB56B6" w:rsidRDefault="00DB56B6" w:rsidP="00DB56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Hertfordshire(q.v.).</w:t>
      </w:r>
    </w:p>
    <w:p w14:paraId="7CBF85E6" w14:textId="77777777" w:rsidR="00DB56B6" w:rsidRPr="008D397B" w:rsidRDefault="00DB56B6" w:rsidP="00DB56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p.319)</w:t>
      </w:r>
    </w:p>
    <w:p w14:paraId="5A80C130" w14:textId="77777777" w:rsidR="00DB56B6" w:rsidRDefault="00DB56B6" w:rsidP="00DB56B6">
      <w:pPr>
        <w:pStyle w:val="NoSpacing"/>
        <w:rPr>
          <w:rFonts w:cs="Times New Roman"/>
          <w:szCs w:val="24"/>
        </w:rPr>
      </w:pPr>
    </w:p>
    <w:p w14:paraId="1880395D" w14:textId="77777777" w:rsidR="00DB56B6" w:rsidRDefault="00DB56B6" w:rsidP="00DB56B6">
      <w:pPr>
        <w:pStyle w:val="NoSpacing"/>
        <w:rPr>
          <w:rFonts w:cs="Times New Roman"/>
          <w:szCs w:val="24"/>
        </w:rPr>
      </w:pPr>
    </w:p>
    <w:p w14:paraId="0A255FFB" w14:textId="77777777" w:rsidR="00DB56B6" w:rsidRDefault="00DB56B6" w:rsidP="00DB56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0C2752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9DF22" w14:textId="77777777" w:rsidR="00DB56B6" w:rsidRDefault="00DB56B6" w:rsidP="009139A6">
      <w:r>
        <w:separator/>
      </w:r>
    </w:p>
  </w:endnote>
  <w:endnote w:type="continuationSeparator" w:id="0">
    <w:p w14:paraId="4E84E92E" w14:textId="77777777" w:rsidR="00DB56B6" w:rsidRDefault="00DB56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694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9F9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78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30602" w14:textId="77777777" w:rsidR="00DB56B6" w:rsidRDefault="00DB56B6" w:rsidP="009139A6">
      <w:r>
        <w:separator/>
      </w:r>
    </w:p>
  </w:footnote>
  <w:footnote w:type="continuationSeparator" w:id="0">
    <w:p w14:paraId="2D0358F1" w14:textId="77777777" w:rsidR="00DB56B6" w:rsidRDefault="00DB56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6F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8C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17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B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56B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A84DC"/>
  <w15:chartTrackingRefBased/>
  <w15:docId w15:val="{794FE336-95F8-42D3-A9BA-64C06D50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2023-04-28T20:56:00Z</dcterms:created>
  <dcterms:modified xsi:type="dcterms:W3CDTF">2023-04-28T20:56:00Z</dcterms:modified>
</cp:coreProperties>
</file>