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571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HELIOT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571F8" w:rsidRDefault="001571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Beechingstoke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1571F8" w:rsidRDefault="001571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8" w:rsidRDefault="001571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1F8" w:rsidRDefault="001571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John Harrys, </w:t>
      </w:r>
      <w:r w:rsidR="00C16076"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 w:rsidR="00C16076">
        <w:rPr>
          <w:rFonts w:ascii="Times New Roman" w:hAnsi="Times New Roman" w:cs="Times New Roman"/>
          <w:sz w:val="24"/>
          <w:szCs w:val="24"/>
        </w:rPr>
        <w:t>Winforton</w:t>
      </w:r>
      <w:proofErr w:type="spellEnd"/>
      <w:r w:rsidR="00C16076">
        <w:rPr>
          <w:rFonts w:ascii="Times New Roman" w:hAnsi="Times New Roman" w:cs="Times New Roman"/>
          <w:sz w:val="24"/>
          <w:szCs w:val="24"/>
        </w:rPr>
        <w:t>, Herefordshire.</w:t>
      </w:r>
    </w:p>
    <w:p w:rsidR="00C16076" w:rsidRDefault="00C1607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(The Register of Edmund Lacy, Bishop of Hereford 1417-20 p.119)</w:t>
      </w:r>
    </w:p>
    <w:p w:rsidR="00C16076" w:rsidRDefault="00C1607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6076" w:rsidRDefault="00C1607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6076" w:rsidRPr="001571F8" w:rsidRDefault="00C1607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December 2015</w:t>
      </w:r>
      <w:bookmarkStart w:id="0" w:name="_GoBack"/>
      <w:bookmarkEnd w:id="0"/>
    </w:p>
    <w:sectPr w:rsidR="00C16076" w:rsidRPr="001571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1F8" w:rsidRDefault="001571F8" w:rsidP="00564E3C">
      <w:pPr>
        <w:spacing w:after="0" w:line="240" w:lineRule="auto"/>
      </w:pPr>
      <w:r>
        <w:separator/>
      </w:r>
    </w:p>
  </w:endnote>
  <w:endnote w:type="continuationSeparator" w:id="0">
    <w:p w:rsidR="001571F8" w:rsidRDefault="001571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71F8">
      <w:rPr>
        <w:rFonts w:ascii="Times New Roman" w:hAnsi="Times New Roman" w:cs="Times New Roman"/>
        <w:noProof/>
        <w:sz w:val="24"/>
        <w:szCs w:val="24"/>
      </w:rPr>
      <w:t>26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1F8" w:rsidRDefault="001571F8" w:rsidP="00564E3C">
      <w:pPr>
        <w:spacing w:after="0" w:line="240" w:lineRule="auto"/>
      </w:pPr>
      <w:r>
        <w:separator/>
      </w:r>
    </w:p>
  </w:footnote>
  <w:footnote w:type="continuationSeparator" w:id="0">
    <w:p w:rsidR="001571F8" w:rsidRDefault="001571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F8"/>
    <w:rsid w:val="001571F8"/>
    <w:rsid w:val="00372DC6"/>
    <w:rsid w:val="00564E3C"/>
    <w:rsid w:val="0064591D"/>
    <w:rsid w:val="00C1607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B9E45"/>
  <w15:chartTrackingRefBased/>
  <w15:docId w15:val="{438FDE35-456A-4B91-BFFE-4CF48B60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2015-12-26T22:03:00Z</dcterms:created>
  <dcterms:modified xsi:type="dcterms:W3CDTF">2015-12-26T22:19:00Z</dcterms:modified>
</cp:coreProperties>
</file>