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773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HELIER</w:t>
      </w:r>
      <w:r w:rsidR="00081ABA">
        <w:rPr>
          <w:rFonts w:ascii="Times New Roman" w:hAnsi="Times New Roman" w:cs="Times New Roman"/>
          <w:sz w:val="24"/>
          <w:szCs w:val="24"/>
        </w:rPr>
        <w:t xml:space="preserve">     (d.1414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</w:p>
    <w:p w:rsidR="00773F70" w:rsidRDefault="00773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idiot.</w:t>
      </w:r>
    </w:p>
    <w:p w:rsidR="00773F70" w:rsidRDefault="00773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3F70" w:rsidRDefault="00773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3F70" w:rsidRDefault="00773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Philip Helier.</w:t>
      </w:r>
    </w:p>
    <w:p w:rsidR="00773F70" w:rsidRDefault="00773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21-192)</w:t>
      </w:r>
    </w:p>
    <w:p w:rsidR="00773F70" w:rsidRDefault="00773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3F70" w:rsidRDefault="00773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3F70" w:rsidRDefault="00773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Nov.1414</w:t>
      </w:r>
      <w:r>
        <w:rPr>
          <w:rFonts w:ascii="Times New Roman" w:hAnsi="Times New Roman" w:cs="Times New Roman"/>
          <w:sz w:val="24"/>
          <w:szCs w:val="24"/>
        </w:rPr>
        <w:tab/>
        <w:t>He died.  (ibid.)</w:t>
      </w:r>
    </w:p>
    <w:p w:rsidR="00773F70" w:rsidRDefault="00773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Jun.1419</w:t>
      </w:r>
      <w:r>
        <w:rPr>
          <w:rFonts w:ascii="Times New Roman" w:hAnsi="Times New Roman" w:cs="Times New Roman"/>
          <w:sz w:val="24"/>
          <w:szCs w:val="24"/>
        </w:rPr>
        <w:tab/>
        <w:t>An inquisition post mortem was held in Bridgwater, Somerset, into his</w:t>
      </w:r>
    </w:p>
    <w:p w:rsidR="00773F70" w:rsidRDefault="00773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lands.  (ibid.)</w:t>
      </w:r>
    </w:p>
    <w:p w:rsidR="00773F70" w:rsidRDefault="00773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3F70" w:rsidRDefault="00773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3F70" w:rsidRPr="00773F70" w:rsidRDefault="00773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January 2016</w:t>
      </w:r>
    </w:p>
    <w:sectPr w:rsidR="00773F70" w:rsidRPr="00773F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F70" w:rsidRDefault="00773F70" w:rsidP="00564E3C">
      <w:pPr>
        <w:spacing w:after="0" w:line="240" w:lineRule="auto"/>
      </w:pPr>
      <w:r>
        <w:separator/>
      </w:r>
    </w:p>
  </w:endnote>
  <w:endnote w:type="continuationSeparator" w:id="0">
    <w:p w:rsidR="00773F70" w:rsidRDefault="00773F7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73F70">
      <w:rPr>
        <w:rFonts w:ascii="Times New Roman" w:hAnsi="Times New Roman" w:cs="Times New Roman"/>
        <w:noProof/>
        <w:sz w:val="24"/>
        <w:szCs w:val="24"/>
      </w:rPr>
      <w:t>15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F70" w:rsidRDefault="00773F70" w:rsidP="00564E3C">
      <w:pPr>
        <w:spacing w:after="0" w:line="240" w:lineRule="auto"/>
      </w:pPr>
      <w:r>
        <w:separator/>
      </w:r>
    </w:p>
  </w:footnote>
  <w:footnote w:type="continuationSeparator" w:id="0">
    <w:p w:rsidR="00773F70" w:rsidRDefault="00773F7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F70"/>
    <w:rsid w:val="00081ABA"/>
    <w:rsid w:val="00372DC6"/>
    <w:rsid w:val="00564E3C"/>
    <w:rsid w:val="0064591D"/>
    <w:rsid w:val="00773F7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FBE71"/>
  <w15:chartTrackingRefBased/>
  <w15:docId w15:val="{36B92F6D-E52D-486B-BEDA-DA5DC4C2E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2016-01-15T21:20:00Z</dcterms:created>
  <dcterms:modified xsi:type="dcterms:W3CDTF">2016-01-15T21:24:00Z</dcterms:modified>
</cp:coreProperties>
</file>