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6F308" w14:textId="77777777" w:rsidR="008E49EA" w:rsidRDefault="008E49EA" w:rsidP="008E49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HELGY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03562D03" w14:textId="77777777" w:rsidR="008E49EA" w:rsidRDefault="008E49EA" w:rsidP="008E49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1C097AEC" w14:textId="77777777" w:rsidR="008E49EA" w:rsidRDefault="008E49EA" w:rsidP="008E49EA">
      <w:pPr>
        <w:pStyle w:val="NoSpacing"/>
        <w:rPr>
          <w:rFonts w:cs="Times New Roman"/>
          <w:szCs w:val="24"/>
        </w:rPr>
      </w:pPr>
    </w:p>
    <w:p w14:paraId="32BD775E" w14:textId="77777777" w:rsidR="008E49EA" w:rsidRDefault="008E49EA" w:rsidP="008E49EA">
      <w:pPr>
        <w:pStyle w:val="NoSpacing"/>
        <w:rPr>
          <w:rFonts w:cs="Times New Roman"/>
          <w:szCs w:val="24"/>
        </w:rPr>
      </w:pPr>
    </w:p>
    <w:p w14:paraId="29991D81" w14:textId="77777777" w:rsidR="008E49EA" w:rsidRDefault="008E49EA" w:rsidP="008E49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1481 </w:t>
      </w:r>
      <w:r>
        <w:rPr>
          <w:rFonts w:cs="Times New Roman"/>
          <w:szCs w:val="24"/>
        </w:rPr>
        <w:tab/>
        <w:t xml:space="preserve">He became apprenticed to Sir William </w:t>
      </w:r>
      <w:proofErr w:type="spellStart"/>
      <w:r>
        <w:rPr>
          <w:rFonts w:cs="Times New Roman"/>
          <w:szCs w:val="24"/>
        </w:rPr>
        <w:t>Heryot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720D94DC" w14:textId="77777777" w:rsidR="008E49EA" w:rsidRDefault="008E49EA" w:rsidP="008E49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E1FD7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0E14A234" w14:textId="77777777" w:rsidR="008E49EA" w:rsidRDefault="008E49EA" w:rsidP="008E49EA">
      <w:pPr>
        <w:pStyle w:val="NoSpacing"/>
        <w:rPr>
          <w:rFonts w:cs="Times New Roman"/>
          <w:szCs w:val="24"/>
        </w:rPr>
      </w:pPr>
    </w:p>
    <w:p w14:paraId="489F561E" w14:textId="77777777" w:rsidR="008E49EA" w:rsidRDefault="008E49EA" w:rsidP="008E49EA">
      <w:pPr>
        <w:pStyle w:val="NoSpacing"/>
        <w:rPr>
          <w:rFonts w:cs="Times New Roman"/>
          <w:szCs w:val="24"/>
        </w:rPr>
      </w:pPr>
    </w:p>
    <w:p w14:paraId="23B7A3B4" w14:textId="77777777" w:rsidR="008E49EA" w:rsidRDefault="008E49EA" w:rsidP="008E49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569699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C9B30" w14:textId="77777777" w:rsidR="008E49EA" w:rsidRDefault="008E49EA" w:rsidP="009139A6">
      <w:r>
        <w:separator/>
      </w:r>
    </w:p>
  </w:endnote>
  <w:endnote w:type="continuationSeparator" w:id="0">
    <w:p w14:paraId="05E2F6BB" w14:textId="77777777" w:rsidR="008E49EA" w:rsidRDefault="008E49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469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8FD7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066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73200C" w14:textId="77777777" w:rsidR="008E49EA" w:rsidRDefault="008E49EA" w:rsidP="009139A6">
      <w:r>
        <w:separator/>
      </w:r>
    </w:p>
  </w:footnote>
  <w:footnote w:type="continuationSeparator" w:id="0">
    <w:p w14:paraId="1513F5E7" w14:textId="77777777" w:rsidR="008E49EA" w:rsidRDefault="008E49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07F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95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513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EA"/>
    <w:rsid w:val="000666E0"/>
    <w:rsid w:val="001C5947"/>
    <w:rsid w:val="002510B7"/>
    <w:rsid w:val="00270799"/>
    <w:rsid w:val="005C130B"/>
    <w:rsid w:val="00826F5C"/>
    <w:rsid w:val="008E49EA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7329F"/>
  <w15:chartTrackingRefBased/>
  <w15:docId w15:val="{B147DF77-F48F-41CA-A3A5-0D8D5DF7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49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2024-07-07T10:53:00Z</dcterms:created>
  <dcterms:modified xsi:type="dcterms:W3CDTF">2024-07-07T10:54:00Z</dcterms:modified>
</cp:coreProperties>
</file>