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63522" w14:textId="77777777" w:rsidR="005A3C1C" w:rsidRDefault="005A3C1C" w:rsidP="005A3C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HELGAY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3BB14DDE" w14:textId="77777777" w:rsidR="005A3C1C" w:rsidRDefault="005A3C1C" w:rsidP="005A3C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1C05026F" w14:textId="77777777" w:rsidR="005A3C1C" w:rsidRDefault="005A3C1C" w:rsidP="005A3C1C">
      <w:pPr>
        <w:pStyle w:val="NoSpacing"/>
        <w:rPr>
          <w:rFonts w:cs="Times New Roman"/>
          <w:szCs w:val="24"/>
        </w:rPr>
      </w:pPr>
    </w:p>
    <w:p w14:paraId="073B2C6D" w14:textId="77777777" w:rsidR="005A3C1C" w:rsidRDefault="005A3C1C" w:rsidP="005A3C1C">
      <w:pPr>
        <w:pStyle w:val="NoSpacing"/>
        <w:rPr>
          <w:rFonts w:cs="Times New Roman"/>
          <w:szCs w:val="24"/>
        </w:rPr>
      </w:pPr>
    </w:p>
    <w:p w14:paraId="04240BBF" w14:textId="77777777" w:rsidR="005A3C1C" w:rsidRDefault="005A3C1C" w:rsidP="005A3C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became apprenticed to Robert </w:t>
      </w:r>
      <w:proofErr w:type="spellStart"/>
      <w:r>
        <w:rPr>
          <w:rFonts w:cs="Times New Roman"/>
          <w:szCs w:val="24"/>
        </w:rPr>
        <w:t>FitzHertbert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75E35010" w14:textId="77777777" w:rsidR="005A3C1C" w:rsidRDefault="005A3C1C" w:rsidP="005A3C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5091B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2C836010" w14:textId="77777777" w:rsidR="005A3C1C" w:rsidRDefault="005A3C1C" w:rsidP="005A3C1C">
      <w:pPr>
        <w:pStyle w:val="NoSpacing"/>
        <w:rPr>
          <w:rFonts w:cs="Times New Roman"/>
          <w:szCs w:val="24"/>
        </w:rPr>
      </w:pPr>
    </w:p>
    <w:p w14:paraId="47090F2B" w14:textId="77777777" w:rsidR="005A3C1C" w:rsidRDefault="005A3C1C" w:rsidP="005A3C1C">
      <w:pPr>
        <w:pStyle w:val="NoSpacing"/>
        <w:rPr>
          <w:rFonts w:cs="Times New Roman"/>
          <w:szCs w:val="24"/>
        </w:rPr>
      </w:pPr>
    </w:p>
    <w:p w14:paraId="4197B7CB" w14:textId="77777777" w:rsidR="005A3C1C" w:rsidRDefault="005A3C1C" w:rsidP="005A3C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2024</w:t>
      </w:r>
    </w:p>
    <w:p w14:paraId="776E84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04EF68" w14:textId="77777777" w:rsidR="005A3C1C" w:rsidRDefault="005A3C1C" w:rsidP="009139A6">
      <w:r>
        <w:separator/>
      </w:r>
    </w:p>
  </w:endnote>
  <w:endnote w:type="continuationSeparator" w:id="0">
    <w:p w14:paraId="78E20904" w14:textId="77777777" w:rsidR="005A3C1C" w:rsidRDefault="005A3C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20F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E74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A0C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A7214" w14:textId="77777777" w:rsidR="005A3C1C" w:rsidRDefault="005A3C1C" w:rsidP="009139A6">
      <w:r>
        <w:separator/>
      </w:r>
    </w:p>
  </w:footnote>
  <w:footnote w:type="continuationSeparator" w:id="0">
    <w:p w14:paraId="5D852D12" w14:textId="77777777" w:rsidR="005A3C1C" w:rsidRDefault="005A3C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E7D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AB0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F56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1C"/>
    <w:rsid w:val="000666E0"/>
    <w:rsid w:val="0022553C"/>
    <w:rsid w:val="002510B7"/>
    <w:rsid w:val="00270799"/>
    <w:rsid w:val="005A3C1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43838"/>
  <w15:chartTrackingRefBased/>
  <w15:docId w15:val="{2D7C3595-475F-485A-8D93-8BF26941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3C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2024-11-07T19:40:00Z</dcterms:created>
  <dcterms:modified xsi:type="dcterms:W3CDTF">2024-11-07T19:40:00Z</dcterms:modified>
</cp:coreProperties>
</file>