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75B84" w14:textId="6E9BFD5B" w:rsidR="006B2F86" w:rsidRDefault="00096559" w:rsidP="00E71FC3">
      <w:pPr>
        <w:pStyle w:val="NoSpacing"/>
      </w:pPr>
      <w:r>
        <w:rPr>
          <w:u w:val="single"/>
        </w:rPr>
        <w:t>William HELEY</w:t>
      </w:r>
      <w:r>
        <w:t xml:space="preserve">  </w:t>
      </w:r>
      <w:proofErr w:type="gramStart"/>
      <w:r>
        <w:t xml:space="preserve">   (</w:t>
      </w:r>
      <w:proofErr w:type="gramEnd"/>
      <w:r>
        <w:t>d.1474)</w:t>
      </w:r>
    </w:p>
    <w:p w14:paraId="71537687" w14:textId="090E05C3" w:rsidR="00096559" w:rsidRDefault="00096559" w:rsidP="00E71FC3">
      <w:pPr>
        <w:pStyle w:val="NoSpacing"/>
      </w:pPr>
      <w:r>
        <w:t xml:space="preserve">Rector of </w:t>
      </w:r>
      <w:proofErr w:type="spellStart"/>
      <w:r>
        <w:t>Emley</w:t>
      </w:r>
      <w:proofErr w:type="spellEnd"/>
      <w:r>
        <w:t>, West Riding of Yorkshire.</w:t>
      </w:r>
    </w:p>
    <w:p w14:paraId="79FFAEB4" w14:textId="60DE1751" w:rsidR="00096559" w:rsidRDefault="00096559" w:rsidP="00E71FC3">
      <w:pPr>
        <w:pStyle w:val="NoSpacing"/>
      </w:pPr>
    </w:p>
    <w:p w14:paraId="433155DE" w14:textId="56B7FE83" w:rsidR="00096559" w:rsidRDefault="00096559" w:rsidP="00E71FC3">
      <w:pPr>
        <w:pStyle w:val="NoSpacing"/>
      </w:pPr>
    </w:p>
    <w:p w14:paraId="6BABD1C3" w14:textId="06B83878" w:rsidR="00096559" w:rsidRDefault="00096559" w:rsidP="00E71FC3">
      <w:pPr>
        <w:pStyle w:val="NoSpacing"/>
      </w:pPr>
      <w:r>
        <w:t>13 Apr.1474</w:t>
      </w:r>
      <w:r>
        <w:tab/>
      </w:r>
      <w:r>
        <w:t>He made his Will.  (W.Y.R. p.82)</w:t>
      </w:r>
    </w:p>
    <w:p w14:paraId="50AD72BF" w14:textId="77777777" w:rsidR="00096559" w:rsidRDefault="00096559" w:rsidP="00096559">
      <w:pPr>
        <w:pStyle w:val="NoSpacing"/>
      </w:pPr>
      <w:r>
        <w:t>21 Jul.</w:t>
      </w:r>
      <w:r>
        <w:tab/>
      </w:r>
      <w:r>
        <w:tab/>
      </w:r>
      <w:r>
        <w:t>Probate of his Will.   (ibid.)</w:t>
      </w:r>
    </w:p>
    <w:p w14:paraId="2917EBC5" w14:textId="77777777" w:rsidR="00096559" w:rsidRDefault="00096559" w:rsidP="00096559">
      <w:pPr>
        <w:pStyle w:val="NoSpacing"/>
      </w:pPr>
    </w:p>
    <w:p w14:paraId="15BCAB00" w14:textId="77777777" w:rsidR="00096559" w:rsidRDefault="00096559" w:rsidP="00096559">
      <w:pPr>
        <w:pStyle w:val="NoSpacing"/>
      </w:pPr>
    </w:p>
    <w:p w14:paraId="01F8EEF4" w14:textId="77777777" w:rsidR="00096559" w:rsidRDefault="00096559" w:rsidP="00096559">
      <w:pPr>
        <w:pStyle w:val="NoSpacing"/>
      </w:pPr>
      <w:r>
        <w:t>4 March 2018</w:t>
      </w:r>
    </w:p>
    <w:p w14:paraId="645B0724" w14:textId="7BE824CF" w:rsidR="00096559" w:rsidRPr="00096559" w:rsidRDefault="00096559" w:rsidP="00E71FC3">
      <w:pPr>
        <w:pStyle w:val="NoSpacing"/>
      </w:pPr>
      <w:bookmarkStart w:id="0" w:name="_GoBack"/>
      <w:bookmarkEnd w:id="0"/>
    </w:p>
    <w:sectPr w:rsidR="00096559" w:rsidRPr="000965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D5AB7" w14:textId="77777777" w:rsidR="00096559" w:rsidRDefault="00096559" w:rsidP="00E71FC3">
      <w:pPr>
        <w:spacing w:after="0" w:line="240" w:lineRule="auto"/>
      </w:pPr>
      <w:r>
        <w:separator/>
      </w:r>
    </w:p>
  </w:endnote>
  <w:endnote w:type="continuationSeparator" w:id="0">
    <w:p w14:paraId="6FB890BE" w14:textId="77777777" w:rsidR="00096559" w:rsidRDefault="000965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BB9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EC58D" w14:textId="77777777" w:rsidR="00096559" w:rsidRDefault="00096559" w:rsidP="00E71FC3">
      <w:pPr>
        <w:spacing w:after="0" w:line="240" w:lineRule="auto"/>
      </w:pPr>
      <w:r>
        <w:separator/>
      </w:r>
    </w:p>
  </w:footnote>
  <w:footnote w:type="continuationSeparator" w:id="0">
    <w:p w14:paraId="7228CEF9" w14:textId="77777777" w:rsidR="00096559" w:rsidRDefault="000965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59"/>
    <w:rsid w:val="000965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1B842"/>
  <w15:chartTrackingRefBased/>
  <w15:docId w15:val="{42EF69AA-48F2-428C-8459-984F368B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2018-03-04T21:27:00Z</dcterms:created>
  <dcterms:modified xsi:type="dcterms:W3CDTF">2018-03-04T21:28:00Z</dcterms:modified>
</cp:coreProperties>
</file>