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013EAA" w14:textId="77777777" w:rsidR="003E4F04" w:rsidRDefault="003E4F04" w:rsidP="003E4F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HELERE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73CDE761" w14:textId="77777777" w:rsidR="003E4F04" w:rsidRDefault="003E4F04" w:rsidP="003E4F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327C75" w14:textId="77777777" w:rsidR="003E4F04" w:rsidRDefault="003E4F04" w:rsidP="003E4F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DD7709" w14:textId="77777777" w:rsidR="003E4F04" w:rsidRDefault="003E4F04" w:rsidP="003E4F0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mandamus held in Wantage, Berkshire, into lands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Estbury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F2C68A3" w14:textId="77777777" w:rsidR="003E4F04" w:rsidRDefault="003E4F04" w:rsidP="003E4F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19-35)</w:t>
      </w:r>
    </w:p>
    <w:p w14:paraId="75B72348" w14:textId="77777777" w:rsidR="003E4F04" w:rsidRDefault="003E4F04" w:rsidP="003E4F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D17AD8" w14:textId="77777777" w:rsidR="003E4F04" w:rsidRDefault="003E4F04" w:rsidP="003E4F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626359" w14:textId="77777777" w:rsidR="003E4F04" w:rsidRPr="00D02966" w:rsidRDefault="003E4F04" w:rsidP="003E4F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2021</w:t>
      </w:r>
    </w:p>
    <w:p w14:paraId="5B204C0A" w14:textId="318A0D9F" w:rsidR="00BA00AB" w:rsidRPr="003E4F0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E4F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B9DA43" w14:textId="77777777" w:rsidR="003E4F04" w:rsidRDefault="003E4F04" w:rsidP="009139A6">
      <w:r>
        <w:separator/>
      </w:r>
    </w:p>
  </w:endnote>
  <w:endnote w:type="continuationSeparator" w:id="0">
    <w:p w14:paraId="3E0AD13E" w14:textId="77777777" w:rsidR="003E4F04" w:rsidRDefault="003E4F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031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F8A25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4807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11EFB5" w14:textId="77777777" w:rsidR="003E4F04" w:rsidRDefault="003E4F04" w:rsidP="009139A6">
      <w:r>
        <w:separator/>
      </w:r>
    </w:p>
  </w:footnote>
  <w:footnote w:type="continuationSeparator" w:id="0">
    <w:p w14:paraId="4641C44C" w14:textId="77777777" w:rsidR="003E4F04" w:rsidRDefault="003E4F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F054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C1DD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0787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F04"/>
    <w:rsid w:val="000666E0"/>
    <w:rsid w:val="002510B7"/>
    <w:rsid w:val="003E4F04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A086E"/>
  <w15:chartTrackingRefBased/>
  <w15:docId w15:val="{3FE1DDB5-30CA-4665-A086-4C9FD67EB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2021-03-17T16:15:00Z</dcterms:created>
  <dcterms:modified xsi:type="dcterms:W3CDTF">2021-03-17T16:16:00Z</dcterms:modified>
</cp:coreProperties>
</file>