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174" w:rsidRDefault="00E77174" w:rsidP="00E77174">
      <w:pPr>
        <w:pStyle w:val="NoSpacing"/>
      </w:pPr>
      <w:r>
        <w:rPr>
          <w:u w:val="single"/>
        </w:rPr>
        <w:t>William HELER</w:t>
      </w:r>
      <w:r>
        <w:t xml:space="preserve">     (fl.1482)</w:t>
      </w:r>
    </w:p>
    <w:p w:rsidR="00E77174" w:rsidRDefault="00E77174" w:rsidP="00E77174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E77174" w:rsidRDefault="00E77174" w:rsidP="00E77174">
      <w:pPr>
        <w:pStyle w:val="NoSpacing"/>
      </w:pPr>
    </w:p>
    <w:p w:rsidR="00E77174" w:rsidRDefault="00E77174" w:rsidP="00E77174">
      <w:pPr>
        <w:pStyle w:val="NoSpacing"/>
      </w:pPr>
    </w:p>
    <w:p w:rsidR="00E77174" w:rsidRDefault="00E77174" w:rsidP="00E77174">
      <w:pPr>
        <w:pStyle w:val="NoSpacing"/>
      </w:pPr>
      <w:r>
        <w:tab/>
        <w:t>1482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E77174" w:rsidRDefault="00E77174" w:rsidP="00E77174">
      <w:pPr>
        <w:pStyle w:val="NoSpacing"/>
      </w:pPr>
    </w:p>
    <w:p w:rsidR="00E77174" w:rsidRDefault="00E77174" w:rsidP="00E77174">
      <w:pPr>
        <w:pStyle w:val="NoSpacing"/>
      </w:pPr>
    </w:p>
    <w:p w:rsidR="00E77174" w:rsidRDefault="00E77174" w:rsidP="00E77174">
      <w:pPr>
        <w:pStyle w:val="NoSpacing"/>
      </w:pPr>
    </w:p>
    <w:p w:rsidR="00E77174" w:rsidRDefault="00E77174" w:rsidP="00E77174">
      <w:pPr>
        <w:pStyle w:val="NoSpacing"/>
      </w:pPr>
      <w:r>
        <w:t>20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174" w:rsidRDefault="00E77174" w:rsidP="00920DE3">
      <w:pPr>
        <w:spacing w:after="0" w:line="240" w:lineRule="auto"/>
      </w:pPr>
      <w:r>
        <w:separator/>
      </w:r>
    </w:p>
  </w:endnote>
  <w:endnote w:type="continuationSeparator" w:id="0">
    <w:p w:rsidR="00E77174" w:rsidRDefault="00E771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174" w:rsidRDefault="00E77174" w:rsidP="00920DE3">
      <w:pPr>
        <w:spacing w:after="0" w:line="240" w:lineRule="auto"/>
      </w:pPr>
      <w:r>
        <w:separator/>
      </w:r>
    </w:p>
  </w:footnote>
  <w:footnote w:type="continuationSeparator" w:id="0">
    <w:p w:rsidR="00E77174" w:rsidRDefault="00E771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174"/>
    <w:rsid w:val="00120749"/>
    <w:rsid w:val="00624CAE"/>
    <w:rsid w:val="00920DE3"/>
    <w:rsid w:val="00C009D8"/>
    <w:rsid w:val="00CF53C8"/>
    <w:rsid w:val="00E47068"/>
    <w:rsid w:val="00E7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2014-11-27T20:34:00Z</dcterms:created>
  <dcterms:modified xsi:type="dcterms:W3CDTF">2014-11-27T20:36:00Z</dcterms:modified>
</cp:coreProperties>
</file>