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304E" w:rsidRDefault="0022304E" w:rsidP="0022304E">
      <w:pPr>
        <w:pStyle w:val="NoSpacing"/>
      </w:pPr>
      <w:r>
        <w:rPr>
          <w:u w:val="single"/>
        </w:rPr>
        <w:t>Thomas HELER</w:t>
      </w:r>
      <w:r>
        <w:t xml:space="preserve">       (fl.1480)</w:t>
      </w:r>
    </w:p>
    <w:p w:rsidR="0022304E" w:rsidRDefault="0022304E" w:rsidP="0022304E">
      <w:pPr>
        <w:pStyle w:val="NoSpacing"/>
      </w:pPr>
      <w:proofErr w:type="gramStart"/>
      <w:r>
        <w:t>of</w:t>
      </w:r>
      <w:proofErr w:type="gramEnd"/>
      <w:r>
        <w:t xml:space="preserve"> Ash next Sandwich, Kent.</w:t>
      </w:r>
    </w:p>
    <w:p w:rsidR="0022304E" w:rsidRDefault="0022304E" w:rsidP="0022304E">
      <w:pPr>
        <w:pStyle w:val="NoSpacing"/>
      </w:pPr>
    </w:p>
    <w:p w:rsidR="0022304E" w:rsidRDefault="0022304E" w:rsidP="0022304E">
      <w:pPr>
        <w:pStyle w:val="NoSpacing"/>
      </w:pPr>
    </w:p>
    <w:p w:rsidR="0022304E" w:rsidRDefault="0022304E" w:rsidP="0022304E">
      <w:pPr>
        <w:pStyle w:val="NoSpacing"/>
      </w:pPr>
      <w:r>
        <w:tab/>
        <w:t>1480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p.240)</w:t>
      </w:r>
    </w:p>
    <w:p w:rsidR="0022304E" w:rsidRDefault="0022304E" w:rsidP="0022304E">
      <w:pPr>
        <w:pStyle w:val="NoSpacing"/>
      </w:pPr>
    </w:p>
    <w:p w:rsidR="0022304E" w:rsidRDefault="0022304E" w:rsidP="0022304E">
      <w:pPr>
        <w:pStyle w:val="NoSpacing"/>
      </w:pPr>
    </w:p>
    <w:p w:rsidR="0022304E" w:rsidRDefault="0022304E" w:rsidP="0022304E">
      <w:pPr>
        <w:pStyle w:val="NoSpacing"/>
      </w:pPr>
    </w:p>
    <w:p w:rsidR="0022304E" w:rsidRDefault="0022304E" w:rsidP="0022304E">
      <w:pPr>
        <w:pStyle w:val="NoSpacing"/>
      </w:pPr>
      <w:r>
        <w:t>19 November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304E" w:rsidRDefault="0022304E" w:rsidP="00920DE3">
      <w:pPr>
        <w:spacing w:after="0" w:line="240" w:lineRule="auto"/>
      </w:pPr>
      <w:r>
        <w:separator/>
      </w:r>
    </w:p>
  </w:endnote>
  <w:endnote w:type="continuationSeparator" w:id="0">
    <w:p w:rsidR="0022304E" w:rsidRDefault="0022304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304E" w:rsidRDefault="0022304E" w:rsidP="00920DE3">
      <w:pPr>
        <w:spacing w:after="0" w:line="240" w:lineRule="auto"/>
      </w:pPr>
      <w:r>
        <w:separator/>
      </w:r>
    </w:p>
  </w:footnote>
  <w:footnote w:type="continuationSeparator" w:id="0">
    <w:p w:rsidR="0022304E" w:rsidRDefault="0022304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304E"/>
    <w:rsid w:val="00120749"/>
    <w:rsid w:val="0022304E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17</Words>
  <Characters>103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2014-11-27T20:33:00Z</dcterms:created>
  <dcterms:modified xsi:type="dcterms:W3CDTF">2014-11-27T20:34:00Z</dcterms:modified>
</cp:coreProperties>
</file>