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00543" w:rsidRDefault="00500543" w:rsidP="005005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Stephen HELER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500543" w:rsidRDefault="00500543" w:rsidP="005005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Westgate Street, Canterbury. Tanner.</w:t>
      </w:r>
    </w:p>
    <w:p w:rsidR="00500543" w:rsidRDefault="00500543" w:rsidP="00500543">
      <w:pPr>
        <w:rPr>
          <w:rFonts w:ascii="Times New Roman" w:hAnsi="Times New Roman" w:cs="Times New Roman"/>
        </w:rPr>
      </w:pPr>
    </w:p>
    <w:p w:rsidR="00500543" w:rsidRDefault="00500543" w:rsidP="00500543">
      <w:pPr>
        <w:rPr>
          <w:rFonts w:ascii="Times New Roman" w:hAnsi="Times New Roman" w:cs="Times New Roman"/>
        </w:rPr>
      </w:pPr>
    </w:p>
    <w:p w:rsidR="00500543" w:rsidRDefault="00500543" w:rsidP="005005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William Gryme(q.v.) brought a plaint of debt against him and 8 others.</w:t>
      </w:r>
    </w:p>
    <w:p w:rsidR="00500543" w:rsidRDefault="00500543" w:rsidP="005005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A85DA9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500543" w:rsidRDefault="00500543" w:rsidP="00500543">
      <w:pPr>
        <w:rPr>
          <w:rFonts w:ascii="Times New Roman" w:hAnsi="Times New Roman" w:cs="Times New Roman"/>
        </w:rPr>
      </w:pPr>
    </w:p>
    <w:p w:rsidR="00500543" w:rsidRDefault="00500543" w:rsidP="00500543">
      <w:pPr>
        <w:rPr>
          <w:rFonts w:ascii="Times New Roman" w:hAnsi="Times New Roman" w:cs="Times New Roman"/>
        </w:rPr>
      </w:pPr>
    </w:p>
    <w:p w:rsidR="00500543" w:rsidRDefault="00500543" w:rsidP="0050054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 December 2017</w:t>
      </w:r>
    </w:p>
    <w:p w:rsidR="006B2F86" w:rsidRPr="00E71FC3" w:rsidRDefault="0050054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0543" w:rsidRDefault="00500543" w:rsidP="00E71FC3">
      <w:r>
        <w:separator/>
      </w:r>
    </w:p>
  </w:endnote>
  <w:endnote w:type="continuationSeparator" w:id="0">
    <w:p w:rsidR="00500543" w:rsidRDefault="0050054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0543" w:rsidRDefault="00500543" w:rsidP="00E71FC3">
      <w:r>
        <w:separator/>
      </w:r>
    </w:p>
  </w:footnote>
  <w:footnote w:type="continuationSeparator" w:id="0">
    <w:p w:rsidR="00500543" w:rsidRDefault="0050054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543"/>
    <w:rsid w:val="001A7C09"/>
    <w:rsid w:val="0050054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8F4C1FC-D7C5-45BC-9BCD-69A51CAE6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0054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50054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2017-12-19T21:04:00Z</dcterms:created>
  <dcterms:modified xsi:type="dcterms:W3CDTF">2017-12-19T21:04:00Z</dcterms:modified>
</cp:coreProperties>
</file>