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47F" w:rsidRPr="00515099" w:rsidRDefault="009E147F" w:rsidP="009E147F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John HELEMEDE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(fl.1451)</w:t>
      </w:r>
    </w:p>
    <w:p w:rsidR="009E147F" w:rsidRPr="00515099" w:rsidRDefault="009E147F" w:rsidP="009E147F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515099">
        <w:rPr>
          <w:rFonts w:ascii="Times New Roman" w:hAnsi="Times New Roman" w:cs="Times New Roman"/>
          <w:sz w:val="24"/>
          <w:szCs w:val="24"/>
        </w:rPr>
        <w:t>Shipwright.</w:t>
      </w:r>
      <w:proofErr w:type="gramEnd"/>
    </w:p>
    <w:p w:rsidR="009E147F" w:rsidRPr="00515099" w:rsidRDefault="009E147F" w:rsidP="009E147F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9E147F" w:rsidRPr="00515099" w:rsidRDefault="009E147F" w:rsidP="009E147F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9E147F" w:rsidRPr="00515099" w:rsidRDefault="009E147F" w:rsidP="009E147F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Freeman.  (R.F.Y. p.172)</w:t>
      </w:r>
    </w:p>
    <w:p w:rsidR="009E147F" w:rsidRPr="00515099" w:rsidRDefault="009E147F" w:rsidP="009E147F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9E147F" w:rsidRPr="00515099" w:rsidRDefault="009E147F" w:rsidP="009E147F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E47068" w:rsidRPr="00C009D8" w:rsidRDefault="009E147F" w:rsidP="009E147F">
      <w:pPr>
        <w:pStyle w:val="NoSpacing"/>
      </w:pPr>
      <w:r w:rsidRPr="00515099">
        <w:t>4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47F" w:rsidRDefault="009E147F" w:rsidP="00920DE3">
      <w:pPr>
        <w:spacing w:after="0" w:line="240" w:lineRule="auto"/>
      </w:pPr>
      <w:r>
        <w:separator/>
      </w:r>
    </w:p>
  </w:endnote>
  <w:endnote w:type="continuationSeparator" w:id="0">
    <w:p w:rsidR="009E147F" w:rsidRDefault="009E14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47F" w:rsidRDefault="009E147F" w:rsidP="00920DE3">
      <w:pPr>
        <w:spacing w:after="0" w:line="240" w:lineRule="auto"/>
      </w:pPr>
      <w:r>
        <w:separator/>
      </w:r>
    </w:p>
  </w:footnote>
  <w:footnote w:type="continuationSeparator" w:id="0">
    <w:p w:rsidR="009E147F" w:rsidRDefault="009E14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7F"/>
    <w:rsid w:val="00120749"/>
    <w:rsid w:val="00624CAE"/>
    <w:rsid w:val="00920DE3"/>
    <w:rsid w:val="009E147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E14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E14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2014-03-09T20:35:00Z</dcterms:created>
  <dcterms:modified xsi:type="dcterms:W3CDTF">2014-03-09T20:35:00Z</dcterms:modified>
</cp:coreProperties>
</file>