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43E53" w14:textId="77777777" w:rsidR="008D69BE" w:rsidRDefault="008D69BE" w:rsidP="008D69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HELEAND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FC7BD8F" w14:textId="77777777" w:rsidR="008D69BE" w:rsidRDefault="008D69BE" w:rsidP="008D69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Kirkton in Holland, Lincolnshire. Yeoman.</w:t>
      </w:r>
    </w:p>
    <w:p w14:paraId="6CBFF4C2" w14:textId="77777777" w:rsidR="008D69BE" w:rsidRDefault="008D69BE" w:rsidP="008D69BE">
      <w:pPr>
        <w:rPr>
          <w:rFonts w:ascii="Times New Roman" w:hAnsi="Times New Roman" w:cs="Times New Roman"/>
        </w:rPr>
      </w:pPr>
    </w:p>
    <w:p w14:paraId="1B1DA034" w14:textId="77777777" w:rsidR="008D69BE" w:rsidRDefault="008D69BE" w:rsidP="008D69BE">
      <w:pPr>
        <w:rPr>
          <w:rFonts w:ascii="Times New Roman" w:hAnsi="Times New Roman" w:cs="Times New Roman"/>
        </w:rPr>
      </w:pPr>
    </w:p>
    <w:p w14:paraId="5A97A9C1" w14:textId="77777777" w:rsidR="008D69BE" w:rsidRDefault="008D69BE" w:rsidP="008D69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Robert </w:t>
      </w:r>
      <w:proofErr w:type="spellStart"/>
      <w:r>
        <w:rPr>
          <w:rFonts w:ascii="Times New Roman" w:hAnsi="Times New Roman" w:cs="Times New Roman"/>
        </w:rPr>
        <w:t>Tailboys</w:t>
      </w:r>
      <w:proofErr w:type="spellEnd"/>
      <w:r>
        <w:rPr>
          <w:rFonts w:ascii="Times New Roman" w:hAnsi="Times New Roman" w:cs="Times New Roman"/>
        </w:rPr>
        <w:t>(q.v.) brought a plaint of debt against him, Thomas</w:t>
      </w:r>
    </w:p>
    <w:p w14:paraId="07583A2B" w14:textId="77777777" w:rsidR="008D69BE" w:rsidRDefault="008D69BE" w:rsidP="008D69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Shipwright of Bicker(q.v.), Henry Wright 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>(q.v.),</w:t>
      </w:r>
    </w:p>
    <w:p w14:paraId="5EBC2A0F" w14:textId="77777777" w:rsidR="008D69BE" w:rsidRDefault="008D69BE" w:rsidP="008D69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Martyn of Lincoln(q.v.) and Robert Martyn of </w:t>
      </w:r>
      <w:proofErr w:type="spellStart"/>
      <w:r>
        <w:rPr>
          <w:rFonts w:ascii="Times New Roman" w:hAnsi="Times New Roman" w:cs="Times New Roman"/>
        </w:rPr>
        <w:t>Kyme</w:t>
      </w:r>
      <w:proofErr w:type="spellEnd"/>
      <w:r>
        <w:rPr>
          <w:rFonts w:ascii="Times New Roman" w:hAnsi="Times New Roman" w:cs="Times New Roman"/>
        </w:rPr>
        <w:t>(q.v.).</w:t>
      </w:r>
    </w:p>
    <w:p w14:paraId="73A66241" w14:textId="77777777" w:rsidR="008D69BE" w:rsidRDefault="008D69BE" w:rsidP="008D69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3E1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1144B87" w14:textId="77777777" w:rsidR="008D69BE" w:rsidRDefault="008D69BE" w:rsidP="008D69BE">
      <w:pPr>
        <w:rPr>
          <w:rFonts w:ascii="Times New Roman" w:hAnsi="Times New Roman" w:cs="Times New Roman"/>
        </w:rPr>
      </w:pPr>
    </w:p>
    <w:p w14:paraId="12A253E3" w14:textId="77777777" w:rsidR="008D69BE" w:rsidRDefault="008D69BE" w:rsidP="008D69BE">
      <w:pPr>
        <w:rPr>
          <w:rFonts w:ascii="Times New Roman" w:hAnsi="Times New Roman" w:cs="Times New Roman"/>
        </w:rPr>
      </w:pPr>
    </w:p>
    <w:p w14:paraId="7878D6C5" w14:textId="77777777" w:rsidR="008D69BE" w:rsidRDefault="008D69BE" w:rsidP="008D69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February 2019</w:t>
      </w:r>
    </w:p>
    <w:p w14:paraId="7818AEE7" w14:textId="77777777" w:rsidR="006B2F86" w:rsidRPr="00E71FC3" w:rsidRDefault="008D69B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98A43" w14:textId="77777777" w:rsidR="008D69BE" w:rsidRDefault="008D69BE" w:rsidP="00E71FC3">
      <w:r>
        <w:separator/>
      </w:r>
    </w:p>
  </w:endnote>
  <w:endnote w:type="continuationSeparator" w:id="0">
    <w:p w14:paraId="48F8A93E" w14:textId="77777777" w:rsidR="008D69BE" w:rsidRDefault="008D69B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800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AD385" w14:textId="77777777" w:rsidR="008D69BE" w:rsidRDefault="008D69BE" w:rsidP="00E71FC3">
      <w:r>
        <w:separator/>
      </w:r>
    </w:p>
  </w:footnote>
  <w:footnote w:type="continuationSeparator" w:id="0">
    <w:p w14:paraId="02508CF7" w14:textId="77777777" w:rsidR="008D69BE" w:rsidRDefault="008D69B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BE"/>
    <w:rsid w:val="001A7C09"/>
    <w:rsid w:val="00577BD5"/>
    <w:rsid w:val="00656CBA"/>
    <w:rsid w:val="006A1F77"/>
    <w:rsid w:val="00733BE7"/>
    <w:rsid w:val="008D69B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A3DF8"/>
  <w15:chartTrackingRefBased/>
  <w15:docId w15:val="{9A797B84-ABE9-46C3-8108-A005D716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69B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D69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2019-02-12T19:58:00Z</dcterms:created>
  <dcterms:modified xsi:type="dcterms:W3CDTF">2019-02-12T19:58:00Z</dcterms:modified>
</cp:coreProperties>
</file>