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5B303" w14:textId="77777777" w:rsidR="00753605" w:rsidRDefault="00753605" w:rsidP="007536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33D143BF" w14:textId="77777777" w:rsidR="00753605" w:rsidRDefault="00753605" w:rsidP="007536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Bedfordshire.</w:t>
      </w:r>
    </w:p>
    <w:p w14:paraId="7E20BF10" w14:textId="77777777" w:rsidR="00753605" w:rsidRDefault="00753605" w:rsidP="007536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4ED05C" w14:textId="77777777" w:rsidR="00753605" w:rsidRDefault="00753605" w:rsidP="007536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9C2386" w14:textId="77777777" w:rsidR="00753605" w:rsidRDefault="00753605" w:rsidP="00753605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Bedfordshire the tax of a fifteenth and a tenth granted to the King at the last Parliament.</w:t>
      </w:r>
    </w:p>
    <w:p w14:paraId="540BBE2B" w14:textId="77777777" w:rsidR="00753605" w:rsidRDefault="00753605" w:rsidP="007536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618B6670" w14:textId="77777777" w:rsidR="00753605" w:rsidRDefault="00753605" w:rsidP="007536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E5C954" w14:textId="77777777" w:rsidR="00753605" w:rsidRDefault="00753605" w:rsidP="007536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6971E8" w14:textId="77777777" w:rsidR="00753605" w:rsidRDefault="00753605" w:rsidP="007536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2021</w:t>
      </w:r>
    </w:p>
    <w:p w14:paraId="0684F6D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3192A" w14:textId="77777777" w:rsidR="00753605" w:rsidRDefault="00753605" w:rsidP="009139A6">
      <w:r>
        <w:separator/>
      </w:r>
    </w:p>
  </w:endnote>
  <w:endnote w:type="continuationSeparator" w:id="0">
    <w:p w14:paraId="0D2F4CC6" w14:textId="77777777" w:rsidR="00753605" w:rsidRDefault="007536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87D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DBD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63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D3493" w14:textId="77777777" w:rsidR="00753605" w:rsidRDefault="00753605" w:rsidP="009139A6">
      <w:r>
        <w:separator/>
      </w:r>
    </w:p>
  </w:footnote>
  <w:footnote w:type="continuationSeparator" w:id="0">
    <w:p w14:paraId="3F1B1E15" w14:textId="77777777" w:rsidR="00753605" w:rsidRDefault="007536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28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788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0AF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05"/>
    <w:rsid w:val="000666E0"/>
    <w:rsid w:val="002510B7"/>
    <w:rsid w:val="005C130B"/>
    <w:rsid w:val="0075360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16A53"/>
  <w15:chartTrackingRefBased/>
  <w15:docId w15:val="{4E6352B1-FAA8-437A-A783-897A900C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2021-06-10T10:20:00Z</dcterms:created>
  <dcterms:modified xsi:type="dcterms:W3CDTF">2021-06-10T10:20:00Z</dcterms:modified>
</cp:coreProperties>
</file>