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19979" w14:textId="77777777" w:rsidR="008E39ED" w:rsidRDefault="008E39ED" w:rsidP="008E39E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HELE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7079AC5E" w14:textId="77777777" w:rsidR="008E39ED" w:rsidRDefault="008E39ED" w:rsidP="008E39E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Deanford</w:t>
      </w:r>
      <w:proofErr w:type="spellEnd"/>
      <w:r>
        <w:rPr>
          <w:rFonts w:cs="Times New Roman"/>
          <w:szCs w:val="24"/>
        </w:rPr>
        <w:t xml:space="preserve">, Devon. </w:t>
      </w:r>
      <w:proofErr w:type="spellStart"/>
      <w:r>
        <w:rPr>
          <w:rFonts w:cs="Times New Roman"/>
          <w:szCs w:val="24"/>
        </w:rPr>
        <w:t>Labourer</w:t>
      </w:r>
      <w:proofErr w:type="spellEnd"/>
      <w:r>
        <w:rPr>
          <w:rFonts w:cs="Times New Roman"/>
          <w:szCs w:val="24"/>
        </w:rPr>
        <w:t>.</w:t>
      </w:r>
    </w:p>
    <w:p w14:paraId="06D68431" w14:textId="77777777" w:rsidR="008E39ED" w:rsidRDefault="008E39ED" w:rsidP="008E39ED">
      <w:pPr>
        <w:pStyle w:val="NoSpacing"/>
        <w:jc w:val="both"/>
        <w:rPr>
          <w:rFonts w:cs="Times New Roman"/>
          <w:szCs w:val="24"/>
        </w:rPr>
      </w:pPr>
    </w:p>
    <w:p w14:paraId="6E9A10F5" w14:textId="77777777" w:rsidR="008E39ED" w:rsidRDefault="008E39ED" w:rsidP="008E39ED">
      <w:pPr>
        <w:pStyle w:val="NoSpacing"/>
        <w:jc w:val="both"/>
        <w:rPr>
          <w:rFonts w:cs="Times New Roman"/>
          <w:szCs w:val="24"/>
        </w:rPr>
      </w:pPr>
    </w:p>
    <w:p w14:paraId="278979F2" w14:textId="77777777" w:rsidR="008E39ED" w:rsidRDefault="008E39ED" w:rsidP="008E39E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Robert Parys(q.v.) brought a plaint of debt against him, Simon Newcombe of</w:t>
      </w:r>
    </w:p>
    <w:p w14:paraId="601804F7" w14:textId="77777777" w:rsidR="008E39ED" w:rsidRDefault="008E39ED" w:rsidP="008E39E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Whitteslegh</w:t>
      </w:r>
      <w:proofErr w:type="spellEnd"/>
      <w:r>
        <w:rPr>
          <w:rFonts w:cs="Times New Roman"/>
          <w:szCs w:val="24"/>
        </w:rPr>
        <w:t xml:space="preserve">(q.v.) and John Clement of </w:t>
      </w:r>
      <w:proofErr w:type="spellStart"/>
      <w:r>
        <w:rPr>
          <w:rFonts w:cs="Times New Roman"/>
          <w:szCs w:val="24"/>
        </w:rPr>
        <w:t>Whitteslegh</w:t>
      </w:r>
      <w:proofErr w:type="spellEnd"/>
      <w:r>
        <w:rPr>
          <w:rFonts w:cs="Times New Roman"/>
          <w:szCs w:val="24"/>
        </w:rPr>
        <w:t>(q.v.).</w:t>
      </w:r>
    </w:p>
    <w:p w14:paraId="14835F96" w14:textId="77777777" w:rsidR="008E39ED" w:rsidRDefault="008E39ED" w:rsidP="008E39E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0EF6A788" w14:textId="77777777" w:rsidR="008E39ED" w:rsidRDefault="008E39ED" w:rsidP="008E39ED">
      <w:pPr>
        <w:pStyle w:val="NoSpacing"/>
        <w:jc w:val="both"/>
        <w:rPr>
          <w:rFonts w:cs="Times New Roman"/>
          <w:szCs w:val="24"/>
        </w:rPr>
      </w:pPr>
    </w:p>
    <w:p w14:paraId="2785BC10" w14:textId="77777777" w:rsidR="008E39ED" w:rsidRPr="0001738B" w:rsidRDefault="008E39ED" w:rsidP="008E39E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</w:p>
    <w:p w14:paraId="508C795E" w14:textId="77777777" w:rsidR="008E39ED" w:rsidRDefault="008E39ED" w:rsidP="008E39E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 November 2022</w:t>
      </w:r>
    </w:p>
    <w:p w14:paraId="2A25273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353183" w14:textId="77777777" w:rsidR="008E39ED" w:rsidRDefault="008E39ED" w:rsidP="009139A6">
      <w:r>
        <w:separator/>
      </w:r>
    </w:p>
  </w:endnote>
  <w:endnote w:type="continuationSeparator" w:id="0">
    <w:p w14:paraId="3CF81C60" w14:textId="77777777" w:rsidR="008E39ED" w:rsidRDefault="008E39E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E937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C1A5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4E0E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5DF079" w14:textId="77777777" w:rsidR="008E39ED" w:rsidRDefault="008E39ED" w:rsidP="009139A6">
      <w:r>
        <w:separator/>
      </w:r>
    </w:p>
  </w:footnote>
  <w:footnote w:type="continuationSeparator" w:id="0">
    <w:p w14:paraId="219177FF" w14:textId="77777777" w:rsidR="008E39ED" w:rsidRDefault="008E39E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C36D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7D50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A14B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9ED"/>
    <w:rsid w:val="000666E0"/>
    <w:rsid w:val="002510B7"/>
    <w:rsid w:val="005C130B"/>
    <w:rsid w:val="00826F5C"/>
    <w:rsid w:val="008E39ED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C534A"/>
  <w15:chartTrackingRefBased/>
  <w15:docId w15:val="{0CB42A27-B9E1-48A7-A5B5-E82A941D5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E39E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2023-01-03T19:53:00Z</dcterms:created>
  <dcterms:modified xsi:type="dcterms:W3CDTF">2023-01-03T19:53:00Z</dcterms:modified>
</cp:coreProperties>
</file>