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DBB6F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HELDER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092C6E2A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088AF6C3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56293E7A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074EAB89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Helder of Essex(q.v.).</w:t>
      </w:r>
    </w:p>
    <w:p w14:paraId="701758BE" w14:textId="77777777" w:rsidR="00326D0A" w:rsidRDefault="00326D0A" w:rsidP="00326D0A">
      <w:pPr>
        <w:pStyle w:val="NoSpacing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299)</w:t>
      </w:r>
    </w:p>
    <w:p w14:paraId="4AB47725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084BA5AE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591FB284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Jul.1437</w:t>
      </w:r>
      <w:r>
        <w:rPr>
          <w:rFonts w:cs="Times New Roman"/>
          <w:szCs w:val="24"/>
        </w:rPr>
        <w:tab/>
        <w:t>He was exonerated from his apprenticeship with Thomas Welles of London,</w:t>
      </w:r>
    </w:p>
    <w:p w14:paraId="30105589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mercer, because Thomas had failed to teach him or provide for him.  (ibid.)</w:t>
      </w:r>
    </w:p>
    <w:p w14:paraId="7DAE2B9A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1DCBB40D" w14:textId="77777777" w:rsidR="00326D0A" w:rsidRDefault="00326D0A" w:rsidP="00326D0A">
      <w:pPr>
        <w:pStyle w:val="NoSpacing"/>
        <w:rPr>
          <w:rFonts w:cs="Times New Roman"/>
          <w:szCs w:val="24"/>
        </w:rPr>
      </w:pPr>
    </w:p>
    <w:p w14:paraId="2AC70900" w14:textId="77777777" w:rsidR="00326D0A" w:rsidRDefault="00326D0A" w:rsidP="00326D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2CD032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4360D" w14:textId="77777777" w:rsidR="00326D0A" w:rsidRDefault="00326D0A" w:rsidP="009139A6">
      <w:r>
        <w:separator/>
      </w:r>
    </w:p>
  </w:endnote>
  <w:endnote w:type="continuationSeparator" w:id="0">
    <w:p w14:paraId="06FA4A64" w14:textId="77777777" w:rsidR="00326D0A" w:rsidRDefault="00326D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3AD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766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629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3BBE2" w14:textId="77777777" w:rsidR="00326D0A" w:rsidRDefault="00326D0A" w:rsidP="009139A6">
      <w:r>
        <w:separator/>
      </w:r>
    </w:p>
  </w:footnote>
  <w:footnote w:type="continuationSeparator" w:id="0">
    <w:p w14:paraId="45E41C01" w14:textId="77777777" w:rsidR="00326D0A" w:rsidRDefault="00326D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67A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0D7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2EB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0A"/>
    <w:rsid w:val="000666E0"/>
    <w:rsid w:val="002510B7"/>
    <w:rsid w:val="00270799"/>
    <w:rsid w:val="00326D0A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A3DD9"/>
  <w15:chartTrackingRefBased/>
  <w15:docId w15:val="{84590562-E890-4CEB-81F5-97D3BCD9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2024-06-08T20:42:00Z</dcterms:created>
  <dcterms:modified xsi:type="dcterms:W3CDTF">2024-06-08T20:42:00Z</dcterms:modified>
</cp:coreProperties>
</file>